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8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280"/>
        <w:gridCol w:w="5183"/>
        <w:gridCol w:w="5377"/>
      </w:tblGrid>
      <w:tr w:rsidR="00FB3767" w:rsidTr="00225AD2">
        <w:trPr>
          <w:trHeight w:val="2151"/>
        </w:trPr>
        <w:tc>
          <w:tcPr>
            <w:tcW w:w="5280" w:type="dxa"/>
          </w:tcPr>
          <w:p w:rsidR="00FB3767" w:rsidRDefault="001F1D98" w:rsidP="00997614">
            <w:pPr>
              <w:ind w:left="144" w:right="14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200" behindDoc="1" locked="0" layoutInCell="1" allowOverlap="1" wp14:anchorId="40130225" wp14:editId="34461D2F">
                      <wp:simplePos x="0" y="0"/>
                      <wp:positionH relativeFrom="column">
                        <wp:posOffset>-91164</wp:posOffset>
                      </wp:positionH>
                      <wp:positionV relativeFrom="page">
                        <wp:posOffset>-625165</wp:posOffset>
                      </wp:positionV>
                      <wp:extent cx="3077809" cy="1544412"/>
                      <wp:effectExtent l="0" t="0" r="8890" b="0"/>
                      <wp:wrapNone/>
                      <wp:docPr id="201" name="Group 201" descr="colored graphic box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800000">
                                <a:off x="0" y="0"/>
                                <a:ext cx="3077809" cy="1544412"/>
                                <a:chOff x="0" y="0"/>
                                <a:chExt cx="2688609" cy="1350607"/>
                              </a:xfrm>
                            </wpg:grpSpPr>
                            <wps:wsp>
                              <wps:cNvPr id="202" name="Rectangle 202"/>
                              <wps:cNvSpPr/>
                              <wps:spPr>
                                <a:xfrm>
                                  <a:off x="1774209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Rectangle 203"/>
                              <wps:cNvSpPr/>
                              <wps:spPr>
                                <a:xfrm>
                                  <a:off x="873457" y="300250"/>
                                  <a:ext cx="613410" cy="6134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Rectangle 204"/>
                              <wps:cNvSpPr/>
                              <wps:spPr>
                                <a:xfrm>
                                  <a:off x="1364776" y="736979"/>
                                  <a:ext cx="613628" cy="6136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" name="Rectangle 205"/>
                              <wps:cNvSpPr/>
                              <wps:spPr>
                                <a:xfrm>
                                  <a:off x="0" y="573205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" name="Rectangle 206"/>
                              <wps:cNvSpPr/>
                              <wps:spPr>
                                <a:xfrm>
                                  <a:off x="545911" y="900752"/>
                                  <a:ext cx="422275" cy="422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A27195" id="Group 201" o:spid="_x0000_s1026" alt="colored graphic boxes" style="position:absolute;margin-left:-7.2pt;margin-top:-49.25pt;width:242.35pt;height:121.6pt;rotation:180;z-index:-251617280;mso-position-vertical-relative:page;mso-width-relative:margin;mso-height-relative:margin" coordsize="26886,13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">
                      <v:rect id="Rectangle 202" o:spid="_x0000_s1027" style="position:absolute;left:17742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" fillcolor="#f46036 [3204]" stroked="f" strokeweight="1pt"/>
                      <v:rect id="Rectangle 203" o:spid="_x0000_s1028" style="position:absolute;left:8734;top:3002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" fillcolor="#fabfae [1300]" stroked="f" strokeweight="1pt"/>
                      <v:rect id="Rectangle 204" o:spid="_x0000_s1029" style="position:absolute;left:13647;top:7369;width:6137;height:6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" fillcolor="#f89f86 [1940]" stroked="f" strokeweight="1pt"/>
                      <v:rect id="Rectangle 205" o:spid="_x0000_s1030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" fillcolor="#bdcedd [1301]" stroked="f"/>
                      <v:rect id="Rectangle 206" o:spid="_x0000_s1031" style="position:absolute;left:5459;top:9007;width:4222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" fillcolor="#2f4b83 [3207]" stroked="f"/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5183" w:type="dxa"/>
          </w:tcPr>
          <w:p w:rsidR="00FB3767" w:rsidRDefault="00276FA1" w:rsidP="00997614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0DA6274" wp14:editId="54FFAF77">
                      <wp:extent cx="3190461" cy="1181736"/>
                      <wp:effectExtent l="0" t="0" r="0" b="0"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90461" cy="11817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76FA1" w:rsidRPr="00966DD1" w:rsidRDefault="00276FA1" w:rsidP="00B50C24">
                                  <w:pPr>
                                    <w:pStyle w:val="Title"/>
                                    <w:jc w:val="center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 w:rsidRPr="00966DD1">
                                    <w:rPr>
                                      <w:sz w:val="44"/>
                                      <w:szCs w:val="44"/>
                                    </w:rPr>
                                    <w:t>Eye Contacts</w:t>
                                  </w:r>
                                  <w:r w:rsidR="00B72E6B" w:rsidRPr="00966DD1">
                                    <w:rPr>
                                      <w:sz w:val="44"/>
                                      <w:szCs w:val="44"/>
                                    </w:rPr>
                                    <w:t xml:space="preserve"> &amp; </w:t>
                                  </w:r>
                                  <w:r w:rsidR="001F19C3">
                                    <w:rPr>
                                      <w:sz w:val="44"/>
                                      <w:szCs w:val="44"/>
                                    </w:rPr>
                                    <w:t>How They W</w:t>
                                  </w:r>
                                  <w:r w:rsidR="00B72E6B" w:rsidRPr="00966DD1">
                                    <w:rPr>
                                      <w:sz w:val="44"/>
                                      <w:szCs w:val="44"/>
                                    </w:rPr>
                                    <w:t>ork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0DA62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" o:spid="_x0000_s1026" type="#_x0000_t202" style="width:251.2pt;height:9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" filled="f" stroked="f" strokeweight=".5pt">
                      <v:textbox inset=",36pt">
                        <w:txbxContent>
                          <w:p w:rsidR="00276FA1" w:rsidRPr="00966DD1" w:rsidRDefault="00276FA1" w:rsidP="00B50C24">
                            <w:pPr>
                              <w:pStyle w:val="Title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66DD1">
                              <w:rPr>
                                <w:sz w:val="44"/>
                                <w:szCs w:val="44"/>
                              </w:rPr>
                              <w:t>Eye Contacts</w:t>
                            </w:r>
                            <w:r w:rsidR="00B72E6B" w:rsidRPr="00966DD1">
                              <w:rPr>
                                <w:sz w:val="44"/>
                                <w:szCs w:val="44"/>
                              </w:rPr>
                              <w:t xml:space="preserve"> &amp; </w:t>
                            </w:r>
                            <w:r w:rsidR="001F19C3">
                              <w:rPr>
                                <w:sz w:val="44"/>
                                <w:szCs w:val="44"/>
                              </w:rPr>
                              <w:t>How They W</w:t>
                            </w:r>
                            <w:r w:rsidR="00B72E6B" w:rsidRPr="00966DD1">
                              <w:rPr>
                                <w:sz w:val="44"/>
                                <w:szCs w:val="44"/>
                              </w:rPr>
                              <w:t>ork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7" w:type="dxa"/>
          </w:tcPr>
          <w:p w:rsidR="00FB3767" w:rsidRDefault="001F1D98" w:rsidP="00997614">
            <w:pPr>
              <w:pStyle w:val="Heading1"/>
              <w:ind w:left="144" w:right="14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1" locked="0" layoutInCell="1" allowOverlap="1" wp14:anchorId="6FFB5254" wp14:editId="17924D9D">
                      <wp:simplePos x="0" y="0"/>
                      <wp:positionH relativeFrom="column">
                        <wp:posOffset>96502</wp:posOffset>
                      </wp:positionH>
                      <wp:positionV relativeFrom="page">
                        <wp:posOffset>-370205</wp:posOffset>
                      </wp:positionV>
                      <wp:extent cx="3448444" cy="1581830"/>
                      <wp:effectExtent l="0" t="0" r="0" b="0"/>
                      <wp:wrapNone/>
                      <wp:docPr id="17" name="Group 17" descr="colored graphic box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48444" cy="1581830"/>
                                <a:chOff x="0" y="0"/>
                                <a:chExt cx="2688609" cy="1350607"/>
                              </a:xfrm>
                            </wpg:grpSpPr>
                            <wps:wsp>
                              <wps:cNvPr id="11" name="Rectangle 11"/>
                              <wps:cNvSpPr/>
                              <wps:spPr>
                                <a:xfrm>
                                  <a:off x="1774209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873457" y="300250"/>
                                  <a:ext cx="613410" cy="6134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1364776" y="736979"/>
                                  <a:ext cx="613628" cy="6136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Rectangle 15"/>
                              <wps:cNvSpPr/>
                              <wps:spPr>
                                <a:xfrm>
                                  <a:off x="0" y="573205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Rectangle 16"/>
                              <wps:cNvSpPr/>
                              <wps:spPr>
                                <a:xfrm>
                                  <a:off x="545911" y="900752"/>
                                  <a:ext cx="422275" cy="422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9C20FF" id="Group 17" o:spid="_x0000_s1026" alt="colored graphic boxes" style="position:absolute;margin-left:7.6pt;margin-top:-29.15pt;width:271.55pt;height:124.55pt;z-index:-251621376;mso-position-vertical-relative:page;mso-width-relative:margin;mso-height-relative:margin" coordsize="26886,13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">
                      <v:rect id="Rectangle 11" o:spid="_x0000_s1027" style="position:absolute;left:17742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" fillcolor="#f46036 [3204]" stroked="f" strokeweight="1pt"/>
                      <v:rect id="Rectangle 12" o:spid="_x0000_s1028" style="position:absolute;left:8734;top:3002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" fillcolor="#fabfae [1300]" stroked="f" strokeweight="1pt"/>
                      <v:rect id="Rectangle 13" o:spid="_x0000_s1029" style="position:absolute;left:13647;top:7369;width:6137;height:6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" fillcolor="#f89f86 [1940]" stroked="f" strokeweight="1pt"/>
                      <v:rect id="Rectangle 15" o:spid="_x0000_s1030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" fillcolor="#2f4b83 [3207]" stroked="f"/>
                      <v:rect id="Rectangle 16" o:spid="_x0000_s1031" style="position:absolute;left:5459;top:9007;width:4222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" fillcolor="#bdcedd [1301]" stroked="f" strokeweight="1pt"/>
                      <w10:wrap anchory="page"/>
                    </v:group>
                  </w:pict>
                </mc:Fallback>
              </mc:AlternateContent>
            </w:r>
          </w:p>
        </w:tc>
      </w:tr>
      <w:tr w:rsidR="00FB3767" w:rsidTr="00225AD2">
        <w:trPr>
          <w:trHeight w:val="4869"/>
        </w:trPr>
        <w:tc>
          <w:tcPr>
            <w:tcW w:w="5280" w:type="dxa"/>
          </w:tcPr>
          <w:p w:rsidR="00FB3767" w:rsidRDefault="00022169" w:rsidP="00997614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39ACE5F" wp14:editId="34EBC3D1">
                      <wp:extent cx="3147886" cy="5646158"/>
                      <wp:effectExtent l="0" t="0" r="0" b="0"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7886" cy="56461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22169" w:rsidRPr="00E55FBA" w:rsidRDefault="00654A06" w:rsidP="004A4695">
                                  <w:pPr>
                                    <w:rPr>
                                      <w:b/>
                                      <w:caps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E55FBA">
                                    <w:rPr>
                                      <w:b/>
                                      <w:caps/>
                                      <w:sz w:val="32"/>
                                      <w:szCs w:val="32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Explaining eye Contacts</w:t>
                                  </w:r>
                                </w:p>
                                <w:p w:rsidR="00044CFE" w:rsidRDefault="00044CFE" w:rsidP="004A469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Eye contacts are </w:t>
                                  </w:r>
                                  <w:r w:rsidR="00ED6CA1">
                                    <w:rPr>
                                      <w:sz w:val="28"/>
                                      <w:szCs w:val="28"/>
                                    </w:rPr>
                                    <w:t xml:space="preserve">important optic devices that many people are </w:t>
                                  </w:r>
                                  <w:r w:rsidR="00CD4804">
                                    <w:rPr>
                                      <w:sz w:val="28"/>
                                      <w:szCs w:val="28"/>
                                    </w:rPr>
                                    <w:t>using for vision correction.</w:t>
                                  </w:r>
                                  <w:r w:rsidR="000A7FB5">
                                    <w:rPr>
                                      <w:sz w:val="28"/>
                                      <w:szCs w:val="28"/>
                                    </w:rPr>
                                    <w:t xml:space="preserve"> The contacts are worn directly on the eye cornea.</w:t>
                                  </w:r>
                                  <w:r w:rsidR="00CD4804">
                                    <w:rPr>
                                      <w:sz w:val="28"/>
                                      <w:szCs w:val="28"/>
                                    </w:rPr>
                                    <w:t xml:space="preserve"> However, some people choose them for cosmetic </w:t>
                                  </w:r>
                                  <w:r w:rsidR="00C20917">
                                    <w:rPr>
                                      <w:sz w:val="28"/>
                                      <w:szCs w:val="28"/>
                                    </w:rPr>
                                    <w:t xml:space="preserve">purposes. </w:t>
                                  </w:r>
                                </w:p>
                                <w:p w:rsidR="00B7252E" w:rsidRDefault="00B7252E" w:rsidP="00B7252E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042DA51D" wp14:editId="6623F1B2">
                                        <wp:extent cx="2107096" cy="1403374"/>
                                        <wp:effectExtent l="0" t="0" r="7620" b="635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eye1.jpg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19987" cy="14119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8A43BA" w:rsidRDefault="00AB2000" w:rsidP="00AB2000">
                                  <w:pPr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8A43BA"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How Eye Co</w:t>
                                  </w:r>
                                  <w:r w:rsidR="008A43BA" w:rsidRPr="008A43BA"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n</w:t>
                                  </w:r>
                                  <w:r w:rsidRPr="008A43BA"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tacts Work</w:t>
                                  </w:r>
                                </w:p>
                                <w:p w:rsidR="008A43BA" w:rsidRPr="00021195" w:rsidRDefault="00E67105" w:rsidP="00021195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caps/>
                                      <w:sz w:val="28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021195">
                                    <w:rPr>
                                      <w:sz w:val="28"/>
                                      <w:szCs w:val="28"/>
                                    </w:rPr>
                                    <w:t xml:space="preserve">Eye </w:t>
                                  </w:r>
                                  <w:r w:rsidR="00AD72CA" w:rsidRPr="00021195">
                                    <w:rPr>
                                      <w:sz w:val="28"/>
                                      <w:szCs w:val="28"/>
                                    </w:rPr>
                                    <w:t xml:space="preserve">contacts help people with poor </w:t>
                                  </w:r>
                                  <w:r w:rsidR="00681008" w:rsidRPr="00021195">
                                    <w:rPr>
                                      <w:sz w:val="28"/>
                                      <w:szCs w:val="28"/>
                                    </w:rPr>
                                    <w:t>eyesight</w:t>
                                  </w:r>
                                  <w:r w:rsidR="00AD72CA" w:rsidRPr="00021195">
                                    <w:rPr>
                                      <w:sz w:val="28"/>
                                      <w:szCs w:val="28"/>
                                    </w:rPr>
                                    <w:t xml:space="preserve"> to refocus </w:t>
                                  </w:r>
                                  <w:r w:rsidR="00681008" w:rsidRPr="00021195">
                                    <w:rPr>
                                      <w:sz w:val="28"/>
                                      <w:szCs w:val="28"/>
                                    </w:rPr>
                                    <w:t>the incoming rays of light on the retina of the eye to bring clear vision</w:t>
                                  </w:r>
                                  <w:r w:rsidR="00021195" w:rsidRPr="00021195">
                                    <w:rPr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39ACE5F" id="Text Box 10" o:spid="_x0000_s1027" type="#_x0000_t202" style="width:247.85pt;height:4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" fillcolor="#9db2dc [1303]" stroked="f" strokeweight=".5pt">
                      <v:textbox>
                        <w:txbxContent>
                          <w:p w:rsidR="00022169" w:rsidRPr="00E55FBA" w:rsidRDefault="00654A06" w:rsidP="004A4695">
                            <w:pPr>
                              <w:rPr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55FBA">
                              <w:rPr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Explaining eye Contacts</w:t>
                            </w:r>
                          </w:p>
                          <w:p w:rsidR="00044CFE" w:rsidRDefault="00044CFE" w:rsidP="004A469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Eye contacts are </w:t>
                            </w:r>
                            <w:r w:rsidR="00ED6CA1">
                              <w:rPr>
                                <w:sz w:val="28"/>
                                <w:szCs w:val="28"/>
                              </w:rPr>
                              <w:t xml:space="preserve">important optic devices that many people are </w:t>
                            </w:r>
                            <w:r w:rsidR="00CD4804">
                              <w:rPr>
                                <w:sz w:val="28"/>
                                <w:szCs w:val="28"/>
                              </w:rPr>
                              <w:t>using for vision correction.</w:t>
                            </w:r>
                            <w:r w:rsidR="000A7FB5">
                              <w:rPr>
                                <w:sz w:val="28"/>
                                <w:szCs w:val="28"/>
                              </w:rPr>
                              <w:t xml:space="preserve"> The contacts are worn directly on the eye cornea.</w:t>
                            </w:r>
                            <w:r w:rsidR="00CD4804">
                              <w:rPr>
                                <w:sz w:val="28"/>
                                <w:szCs w:val="28"/>
                              </w:rPr>
                              <w:t xml:space="preserve"> However, some people choose them for cosmetic </w:t>
                            </w:r>
                            <w:r w:rsidR="00C20917">
                              <w:rPr>
                                <w:sz w:val="28"/>
                                <w:szCs w:val="28"/>
                              </w:rPr>
                              <w:t xml:space="preserve">purposes. </w:t>
                            </w:r>
                          </w:p>
                          <w:p w:rsidR="00B7252E" w:rsidRDefault="00B7252E" w:rsidP="00B7252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42DA51D" wp14:editId="6623F1B2">
                                  <wp:extent cx="2107096" cy="1403374"/>
                                  <wp:effectExtent l="0" t="0" r="7620" b="635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eye1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9987" cy="1411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A43BA" w:rsidRDefault="00AB2000" w:rsidP="00AB2000">
                            <w:pPr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A43BA"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How Eye Co</w:t>
                            </w:r>
                            <w:r w:rsidR="008A43BA" w:rsidRPr="008A43BA"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n</w:t>
                            </w:r>
                            <w:r w:rsidRPr="008A43BA"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tacts Work</w:t>
                            </w:r>
                          </w:p>
                          <w:p w:rsidR="008A43BA" w:rsidRPr="00021195" w:rsidRDefault="00E67105" w:rsidP="0002119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21195">
                              <w:rPr>
                                <w:sz w:val="28"/>
                                <w:szCs w:val="28"/>
                              </w:rPr>
                              <w:t xml:space="preserve">Eye </w:t>
                            </w:r>
                            <w:r w:rsidR="00AD72CA" w:rsidRPr="00021195">
                              <w:rPr>
                                <w:sz w:val="28"/>
                                <w:szCs w:val="28"/>
                              </w:rPr>
                              <w:t xml:space="preserve">contacts help people with poor </w:t>
                            </w:r>
                            <w:r w:rsidR="00681008" w:rsidRPr="00021195">
                              <w:rPr>
                                <w:sz w:val="28"/>
                                <w:szCs w:val="28"/>
                              </w:rPr>
                              <w:t>eyesight</w:t>
                            </w:r>
                            <w:r w:rsidR="00AD72CA" w:rsidRPr="00021195">
                              <w:rPr>
                                <w:sz w:val="28"/>
                                <w:szCs w:val="28"/>
                              </w:rPr>
                              <w:t xml:space="preserve"> to refocus </w:t>
                            </w:r>
                            <w:r w:rsidR="00681008" w:rsidRPr="00021195">
                              <w:rPr>
                                <w:sz w:val="28"/>
                                <w:szCs w:val="28"/>
                              </w:rPr>
                              <w:t>the incoming rays of light on the retina of the eye to bring clear vision</w:t>
                            </w:r>
                            <w:r w:rsidR="00021195" w:rsidRPr="00021195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3" w:type="dxa"/>
          </w:tcPr>
          <w:p w:rsidR="00FB3767" w:rsidRDefault="009F5F4F" w:rsidP="00997614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3C3F055" wp14:editId="1EE7CAB1">
                      <wp:extent cx="2920365" cy="5646158"/>
                      <wp:effectExtent l="0" t="0" r="0" b="0"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0365" cy="56461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24BF8" w:rsidRDefault="00673325" w:rsidP="00673325">
                                  <w:pPr>
                                    <w:pStyle w:val="Heading4"/>
                                    <w:numPr>
                                      <w:ilvl w:val="0"/>
                                      <w:numId w:val="14"/>
                                    </w:numPr>
                                    <w:rPr>
                                      <w:b w:val="0"/>
                                      <w:i w:val="0"/>
                                    </w:rPr>
                                  </w:pPr>
                                  <w:r>
                                    <w:rPr>
                                      <w:b w:val="0"/>
                                      <w:i w:val="0"/>
                                    </w:rPr>
                                    <w:t>Contact l</w:t>
                                  </w:r>
                                  <w:r w:rsidRPr="00673325">
                                    <w:rPr>
                                      <w:b w:val="0"/>
                                      <w:i w:val="0"/>
                                    </w:rPr>
                                    <w:t>e</w:t>
                                  </w:r>
                                  <w:r w:rsidR="003D6BBB">
                                    <w:rPr>
                                      <w:b w:val="0"/>
                                      <w:i w:val="0"/>
                                    </w:rPr>
                                    <w:t>nses achieve clear vision by increasing or decreasing</w:t>
                                  </w:r>
                                  <w:r w:rsidR="00656327">
                                    <w:rPr>
                                      <w:b w:val="0"/>
                                      <w:i w:val="0"/>
                                    </w:rPr>
                                    <w:t xml:space="preserve"> the Cornea’s focus potential, thus projecting </w:t>
                                  </w:r>
                                  <w:r w:rsidR="00865B95">
                                    <w:rPr>
                                      <w:b w:val="0"/>
                                      <w:i w:val="0"/>
                                    </w:rPr>
                                    <w:t xml:space="preserve">light into eye’s retina and help to treat refractive errors. </w:t>
                                  </w:r>
                                </w:p>
                                <w:p w:rsidR="00865B95" w:rsidRDefault="00F740B1" w:rsidP="00F740B1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3BBC23" wp14:editId="6AAD49BA">
                                        <wp:extent cx="1986013" cy="1456378"/>
                                        <wp:effectExtent l="0" t="0" r="0" b="0"/>
                                        <wp:docPr id="25" name="Picture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eye 2.jfif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90174" cy="14594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F740B1" w:rsidRDefault="00F740B1" w:rsidP="00F740B1">
                                  <w:pPr>
                                    <w:pStyle w:val="ListParagraph"/>
                                    <w:numPr>
                                      <w:ilvl w:val="0"/>
                                      <w:numId w:val="14"/>
                                    </w:numPr>
                                  </w:pPr>
                                  <w:r>
                                    <w:t xml:space="preserve">With eye </w:t>
                                  </w:r>
                                  <w:r w:rsidR="001B7D48">
                                    <w:t xml:space="preserve">contact </w:t>
                                  </w:r>
                                  <w:r w:rsidR="00DC4828">
                                    <w:t>lenses</w:t>
                                  </w:r>
                                  <w:r w:rsidR="001B7D48">
                                    <w:t xml:space="preserve">, problems associated with refraction of light such as </w:t>
                                  </w:r>
                                  <w:r w:rsidR="00DC4828">
                                    <w:t>myopia, astigmatism, presbyopia and hyperopia</w:t>
                                  </w:r>
                                  <w:r w:rsidR="00006711">
                                    <w:t xml:space="preserve"> </w:t>
                                  </w:r>
                                  <w:r w:rsidR="00DC4828">
                                    <w:t xml:space="preserve">are corrected. </w:t>
                                  </w:r>
                                </w:p>
                                <w:p w:rsidR="00930C4E" w:rsidRDefault="00930C4E" w:rsidP="00F740B1">
                                  <w:pPr>
                                    <w:pStyle w:val="ListParagraph"/>
                                    <w:numPr>
                                      <w:ilvl w:val="0"/>
                                      <w:numId w:val="14"/>
                                    </w:numPr>
                                  </w:pPr>
                                  <w:r>
                                    <w:t xml:space="preserve">For Myopia, the lenses </w:t>
                                  </w:r>
                                  <w:r w:rsidR="000112F2">
                                    <w:t xml:space="preserve">correct refraction </w:t>
                                  </w:r>
                                  <w:r w:rsidR="00B64C1B">
                                    <w:t xml:space="preserve">by raising the focal length of the light entering the eye. </w:t>
                                  </w:r>
                                  <w:r w:rsidR="00EE24D3">
                                    <w:t xml:space="preserve">Concave lenses are used and </w:t>
                                  </w:r>
                                  <w:r w:rsidR="00CA2D81">
                                    <w:t xml:space="preserve">they deviate light reaching the eye from distant </w:t>
                                  </w:r>
                                  <w:r w:rsidR="008A7D20">
                                    <w:t xml:space="preserve">objects. </w:t>
                                  </w:r>
                                  <w:r w:rsidR="00980991">
                                    <w:t>T</w:t>
                                  </w:r>
                                  <w:r w:rsidR="008303BA">
                                    <w:t xml:space="preserve">his light is then combined by </w:t>
                                  </w:r>
                                  <w:r w:rsidR="008A7D20">
                                    <w:t xml:space="preserve">cornea and the </w:t>
                                  </w:r>
                                  <w:r w:rsidR="008303BA">
                                    <w:t xml:space="preserve">eye </w:t>
                                  </w:r>
                                  <w:r w:rsidR="008A7D20">
                                    <w:t>lenses</w:t>
                                  </w:r>
                                  <w:r w:rsidR="008303BA">
                                    <w:t xml:space="preserve"> thus producing a clear image. </w:t>
                                  </w:r>
                                  <w:r w:rsidR="008A7D20">
                                    <w:t xml:space="preserve"> </w:t>
                                  </w:r>
                                </w:p>
                                <w:p w:rsidR="00980991" w:rsidRPr="00865B95" w:rsidRDefault="00980991" w:rsidP="00980991">
                                  <w:pPr>
                                    <w:pStyle w:val="ListParagraph"/>
                                    <w:ind w:firstLine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C3F055" id="Text Box 5" o:spid="_x0000_s1028" type="#_x0000_t202" style="width:229.95pt;height:4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" fillcolor="#cdd8ed [663]" stroked="f" strokeweight=".5pt">
                      <v:textbox>
                        <w:txbxContent>
                          <w:p w:rsidR="00924BF8" w:rsidRDefault="00673325" w:rsidP="00673325">
                            <w:pPr>
                              <w:pStyle w:val="Heading4"/>
                              <w:numPr>
                                <w:ilvl w:val="0"/>
                                <w:numId w:val="14"/>
                              </w:numPr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>Contact l</w:t>
                            </w:r>
                            <w:r w:rsidRPr="00673325">
                              <w:rPr>
                                <w:b w:val="0"/>
                                <w:i w:val="0"/>
                              </w:rPr>
                              <w:t>e</w:t>
                            </w:r>
                            <w:r w:rsidR="003D6BBB">
                              <w:rPr>
                                <w:b w:val="0"/>
                                <w:i w:val="0"/>
                              </w:rPr>
                              <w:t>nses achieve clear vision by increasing or decreasing</w:t>
                            </w:r>
                            <w:r w:rsidR="00656327">
                              <w:rPr>
                                <w:b w:val="0"/>
                                <w:i w:val="0"/>
                              </w:rPr>
                              <w:t xml:space="preserve"> the Cornea’s focus potential, thus projecting </w:t>
                            </w:r>
                            <w:r w:rsidR="00865B95">
                              <w:rPr>
                                <w:b w:val="0"/>
                                <w:i w:val="0"/>
                              </w:rPr>
                              <w:t xml:space="preserve">light into eye’s retina and help to treat refractive errors. </w:t>
                            </w:r>
                          </w:p>
                          <w:p w:rsidR="00865B95" w:rsidRDefault="00F740B1" w:rsidP="00F740B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3BBC23" wp14:editId="6AAD49BA">
                                  <wp:extent cx="1986013" cy="1456378"/>
                                  <wp:effectExtent l="0" t="0" r="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eye 2.jfif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0174" cy="14594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740B1" w:rsidRDefault="00F740B1" w:rsidP="00F740B1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With eye </w:t>
                            </w:r>
                            <w:r w:rsidR="001B7D48">
                              <w:t xml:space="preserve">contact </w:t>
                            </w:r>
                            <w:r w:rsidR="00DC4828">
                              <w:t>lenses</w:t>
                            </w:r>
                            <w:r w:rsidR="001B7D48">
                              <w:t xml:space="preserve">, problems associated with refraction of light such as </w:t>
                            </w:r>
                            <w:r w:rsidR="00DC4828">
                              <w:t>myopia, astigmatism, presbyopia and hyperopia</w:t>
                            </w:r>
                            <w:r w:rsidR="00006711">
                              <w:t xml:space="preserve"> </w:t>
                            </w:r>
                            <w:r w:rsidR="00DC4828">
                              <w:t xml:space="preserve">are corrected. </w:t>
                            </w:r>
                          </w:p>
                          <w:p w:rsidR="00930C4E" w:rsidRDefault="00930C4E" w:rsidP="00F740B1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For Myopia, the lenses </w:t>
                            </w:r>
                            <w:r w:rsidR="000112F2">
                              <w:t xml:space="preserve">correct refraction </w:t>
                            </w:r>
                            <w:r w:rsidR="00B64C1B">
                              <w:t xml:space="preserve">by raising the focal length of the light entering the eye. </w:t>
                            </w:r>
                            <w:r w:rsidR="00EE24D3">
                              <w:t xml:space="preserve">Concave lenses are used and </w:t>
                            </w:r>
                            <w:r w:rsidR="00CA2D81">
                              <w:t xml:space="preserve">they deviate light reaching the eye from distant </w:t>
                            </w:r>
                            <w:r w:rsidR="008A7D20">
                              <w:t xml:space="preserve">objects. </w:t>
                            </w:r>
                            <w:r w:rsidR="00980991">
                              <w:t>T</w:t>
                            </w:r>
                            <w:r w:rsidR="008303BA">
                              <w:t xml:space="preserve">his light is then combined by </w:t>
                            </w:r>
                            <w:r w:rsidR="008A7D20">
                              <w:t xml:space="preserve">cornea and the </w:t>
                            </w:r>
                            <w:r w:rsidR="008303BA">
                              <w:t xml:space="preserve">eye </w:t>
                            </w:r>
                            <w:r w:rsidR="008A7D20">
                              <w:t>lenses</w:t>
                            </w:r>
                            <w:r w:rsidR="008303BA">
                              <w:t xml:space="preserve"> thus producing a clear image. </w:t>
                            </w:r>
                            <w:r w:rsidR="008A7D20">
                              <w:t xml:space="preserve"> </w:t>
                            </w:r>
                          </w:p>
                          <w:p w:rsidR="00980991" w:rsidRPr="00865B95" w:rsidRDefault="00980991" w:rsidP="00980991">
                            <w:pPr>
                              <w:pStyle w:val="ListParagraph"/>
                              <w:ind w:firstLine="0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7" w:type="dxa"/>
          </w:tcPr>
          <w:p w:rsidR="00FB3767" w:rsidRDefault="00CB2C91" w:rsidP="00CB2C91">
            <w:pPr>
              <w:pStyle w:val="Heading1"/>
              <w:ind w:left="144" w:right="144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D57ABA9" wp14:editId="6761578C">
                      <wp:extent cx="3629266" cy="5425067"/>
                      <wp:effectExtent l="0" t="0" r="9525" b="4445"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9266" cy="54250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B2C91" w:rsidRDefault="00AC38CA" w:rsidP="00AC38CA">
                                  <w:pPr>
                                    <w:pStyle w:val="Tagline"/>
                                    <w:numPr>
                                      <w:ilvl w:val="0"/>
                                      <w:numId w:val="15"/>
                                    </w:numPr>
                                    <w:jc w:val="left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431E97">
                                    <w:rPr>
                                      <w:rFonts w:asciiTheme="minorHAnsi" w:hAnsiTheme="minorHAnsi" w:cstheme="minorHAnsi"/>
                                    </w:rPr>
                                    <w:t>In Hyperopia,</w:t>
                                  </w:r>
                                  <w:r w:rsidR="00080D72" w:rsidRPr="00431E9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convex lenses are used in eye contacts. The converging lenses reduce the focal length </w:t>
                                  </w:r>
                                  <w:r w:rsidR="00431E97" w:rsidRPr="00431E9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of the right reaching the eye, thus reducing the image’s distance. </w:t>
                                  </w:r>
                                  <w:r w:rsidRPr="00431E9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</w:t>
                                  </w:r>
                                  <w:r w:rsidR="00A223D7">
                                    <w:rPr>
                                      <w:rFonts w:asciiTheme="minorHAnsi" w:hAnsiTheme="minorHAnsi" w:cstheme="minorHAnsi"/>
                                    </w:rPr>
                                    <w:t>They then combine the light rays before they reach t</w:t>
                                  </w:r>
                                  <w:r w:rsidR="00F51CF4">
                                    <w:rPr>
                                      <w:rFonts w:asciiTheme="minorHAnsi" w:hAnsiTheme="minorHAnsi" w:cstheme="minorHAnsi"/>
                                    </w:rPr>
                                    <w:t>he eyes. The</w:t>
                                  </w:r>
                                  <w:r w:rsidR="009118B2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eye</w:t>
                                  </w:r>
                                  <w:r w:rsidR="00F51CF4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le</w:t>
                                  </w:r>
                                  <w:r w:rsidR="009118B2">
                                    <w:rPr>
                                      <w:rFonts w:asciiTheme="minorHAnsi" w:hAnsiTheme="minorHAnsi" w:cstheme="minorHAnsi"/>
                                    </w:rPr>
                                    <w:t xml:space="preserve">nses then deviate the converged light. The combined deviation of light by </w:t>
                                  </w:r>
                                  <w:r w:rsidR="007D4E20">
                                    <w:rPr>
                                      <w:rFonts w:asciiTheme="minorHAnsi" w:hAnsiTheme="minorHAnsi" w:cstheme="minorHAnsi"/>
                                    </w:rPr>
                                    <w:t xml:space="preserve">the eye lenses and contact lenses enables better focus of nearby objects into the eye retina. </w:t>
                                  </w:r>
                                </w:p>
                                <w:p w:rsidR="00F81F66" w:rsidRPr="00D7579F" w:rsidRDefault="00700759" w:rsidP="00AC38CA">
                                  <w:pPr>
                                    <w:pStyle w:val="Tagline"/>
                                    <w:numPr>
                                      <w:ilvl w:val="0"/>
                                      <w:numId w:val="15"/>
                                    </w:numPr>
                                    <w:jc w:val="left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In Astigmatism, the victim’s has an</w:t>
                                  </w:r>
                                  <w:r w:rsidR="00B22E09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abnormal shape of cornea, which </w:t>
                                  </w:r>
                                  <w:r w:rsidR="007E3467">
                                    <w:rPr>
                                      <w:rFonts w:asciiTheme="minorHAnsi" w:hAnsiTheme="minorHAnsi" w:cstheme="minorHAnsi"/>
                                    </w:rPr>
                                    <w:t>causes divergenc</w:t>
                                  </w:r>
                                  <w:r w:rsidR="007831CD">
                                    <w:rPr>
                                      <w:rFonts w:asciiTheme="minorHAnsi" w:hAnsiTheme="minorHAnsi" w:cstheme="minorHAnsi"/>
                                      <w:noProof/>
                                    </w:rPr>
                                    <w:drawing>
                                      <wp:inline distT="0" distB="0" distL="0" distR="0" wp14:anchorId="28608BC2" wp14:editId="1ADE46E7">
                                        <wp:extent cx="2097156" cy="1537885"/>
                                        <wp:effectExtent l="0" t="0" r="0" b="5715"/>
                                        <wp:docPr id="27" name="Picture 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Astigmatism.jpg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10653" cy="154778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E346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e of light from different vocal points of eye’s retina. </w:t>
                                  </w:r>
                                  <w:r w:rsidR="00666CE3">
                                    <w:rPr>
                                      <w:rFonts w:asciiTheme="minorHAnsi" w:hAnsiTheme="minorHAnsi" w:cstheme="minorHAnsi"/>
                                    </w:rPr>
                                    <w:t>Special lenses known as toric lenses are used to correct the problem</w:t>
                                  </w:r>
                                  <w:r w:rsidR="000672E8">
                                    <w:rPr>
                                      <w:rFonts w:asciiTheme="minorHAnsi" w:hAnsiTheme="minorHAnsi" w:cstheme="minorHAnsi"/>
                                    </w:rPr>
                                    <w:t xml:space="preserve">. The lenses establish various focusing potentials in horizontal and vertical directions. </w:t>
                                  </w:r>
                                  <w:r w:rsidR="00B22E09">
                                    <w:rPr>
                                      <w:rFonts w:asciiTheme="minorHAnsi" w:hAnsiTheme="minorHAnsi" w:cstheme="minorHAnsi"/>
                                    </w:rPr>
                                    <w:t xml:space="preserve">They also have different focal lengths </w:t>
                                  </w:r>
                                  <w:r w:rsidR="004D2E8C">
                                    <w:rPr>
                                      <w:rFonts w:asciiTheme="minorHAnsi" w:hAnsiTheme="minorHAnsi" w:cstheme="minorHAnsi"/>
                                    </w:rPr>
                                    <w:t xml:space="preserve">and has an optical power formed at </w:t>
                                  </w:r>
                                  <w:r w:rsidR="001039F7">
                                    <w:rPr>
                                      <w:rFonts w:asciiTheme="minorHAnsi" w:hAnsiTheme="minorHAnsi" w:cstheme="minorHAnsi"/>
                                    </w:rPr>
                                    <w:t>right</w:t>
                                  </w:r>
                                  <w:r w:rsidR="004D2E8C">
                                    <w:t xml:space="preserve"> </w:t>
                                  </w:r>
                                  <w:r w:rsidR="004D2E8C" w:rsidRPr="00D7579F">
                                    <w:rPr>
                                      <w:rFonts w:asciiTheme="minorHAnsi" w:hAnsiTheme="minorHAnsi" w:cstheme="minorHAnsi"/>
                                    </w:rPr>
                                    <w:t>angle</w:t>
                                  </w:r>
                                  <w:r w:rsidR="001039F7" w:rsidRPr="00D7579F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against each other, which corrects </w:t>
                                  </w:r>
                                  <w:r w:rsidR="00302FB4" w:rsidRPr="00D7579F">
                                    <w:rPr>
                                      <w:rFonts w:asciiTheme="minorHAnsi" w:hAnsiTheme="minorHAnsi" w:cstheme="minorHAnsi"/>
                                    </w:rPr>
                                    <w:t>the multiple focal points attained on the eye’s retina.</w:t>
                                  </w:r>
                                  <w:r w:rsidR="00302FB4">
                                    <w:t xml:space="preserve"> </w:t>
                                  </w:r>
                                </w:p>
                                <w:p w:rsidR="00D7579F" w:rsidRPr="00431E97" w:rsidRDefault="00D7579F" w:rsidP="009E3B29">
                                  <w:pPr>
                                    <w:pStyle w:val="Tagline"/>
                                    <w:ind w:left="360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57ABA9" id="Text Box 23" o:spid="_x0000_s1029" type="#_x0000_t202" style="width:285.75pt;height:42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" fillcolor="#6c8bca [1943]" stroked="f" strokeweight=".5pt">
                      <v:textbox>
                        <w:txbxContent>
                          <w:p w:rsidR="00CB2C91" w:rsidRDefault="00AC38CA" w:rsidP="00AC38CA">
                            <w:pPr>
                              <w:pStyle w:val="Tagline"/>
                              <w:numPr>
                                <w:ilvl w:val="0"/>
                                <w:numId w:val="15"/>
                              </w:numPr>
                              <w:jc w:val="left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31E97">
                              <w:rPr>
                                <w:rFonts w:asciiTheme="minorHAnsi" w:hAnsiTheme="minorHAnsi" w:cstheme="minorHAnsi"/>
                              </w:rPr>
                              <w:t>In Hyperopia,</w:t>
                            </w:r>
                            <w:r w:rsidR="00080D72" w:rsidRPr="00431E97">
                              <w:rPr>
                                <w:rFonts w:asciiTheme="minorHAnsi" w:hAnsiTheme="minorHAnsi" w:cstheme="minorHAnsi"/>
                              </w:rPr>
                              <w:t xml:space="preserve"> convex lenses are used in eye contacts. The converging lenses reduce the focal length </w:t>
                            </w:r>
                            <w:r w:rsidR="00431E97" w:rsidRPr="00431E97">
                              <w:rPr>
                                <w:rFonts w:asciiTheme="minorHAnsi" w:hAnsiTheme="minorHAnsi" w:cstheme="minorHAnsi"/>
                              </w:rPr>
                              <w:t xml:space="preserve">of the right reaching the eye, thus reducing the image’s distance. </w:t>
                            </w:r>
                            <w:r w:rsidRPr="00431E9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A223D7">
                              <w:rPr>
                                <w:rFonts w:asciiTheme="minorHAnsi" w:hAnsiTheme="minorHAnsi" w:cstheme="minorHAnsi"/>
                              </w:rPr>
                              <w:t>They then combine the light rays before they reach t</w:t>
                            </w:r>
                            <w:r w:rsidR="00F51CF4">
                              <w:rPr>
                                <w:rFonts w:asciiTheme="minorHAnsi" w:hAnsiTheme="minorHAnsi" w:cstheme="minorHAnsi"/>
                              </w:rPr>
                              <w:t>he eyes. The</w:t>
                            </w:r>
                            <w:r w:rsidR="009118B2">
                              <w:rPr>
                                <w:rFonts w:asciiTheme="minorHAnsi" w:hAnsiTheme="minorHAnsi" w:cstheme="minorHAnsi"/>
                              </w:rPr>
                              <w:t xml:space="preserve"> eye</w:t>
                            </w:r>
                            <w:r w:rsidR="00F51CF4">
                              <w:rPr>
                                <w:rFonts w:asciiTheme="minorHAnsi" w:hAnsiTheme="minorHAnsi" w:cstheme="minorHAnsi"/>
                              </w:rPr>
                              <w:t xml:space="preserve"> le</w:t>
                            </w:r>
                            <w:r w:rsidR="009118B2">
                              <w:rPr>
                                <w:rFonts w:asciiTheme="minorHAnsi" w:hAnsiTheme="minorHAnsi" w:cstheme="minorHAnsi"/>
                              </w:rPr>
                              <w:t xml:space="preserve">nses then deviate the converged light. The combined deviation of light by </w:t>
                            </w:r>
                            <w:r w:rsidR="007D4E20">
                              <w:rPr>
                                <w:rFonts w:asciiTheme="minorHAnsi" w:hAnsiTheme="minorHAnsi" w:cstheme="minorHAnsi"/>
                              </w:rPr>
                              <w:t xml:space="preserve">the eye lenses and contact lenses enables better focus of nearby objects into the eye retina. </w:t>
                            </w:r>
                          </w:p>
                          <w:p w:rsidR="00F81F66" w:rsidRPr="00D7579F" w:rsidRDefault="00700759" w:rsidP="00AC38CA">
                            <w:pPr>
                              <w:pStyle w:val="Tagline"/>
                              <w:numPr>
                                <w:ilvl w:val="0"/>
                                <w:numId w:val="15"/>
                              </w:numPr>
                              <w:jc w:val="left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In Astigmatism, the victim’s has an</w:t>
                            </w:r>
                            <w:r w:rsidR="00B22E09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abnormal shape of cornea, which </w:t>
                            </w:r>
                            <w:r w:rsidR="007E3467">
                              <w:rPr>
                                <w:rFonts w:asciiTheme="minorHAnsi" w:hAnsiTheme="minorHAnsi" w:cstheme="minorHAnsi"/>
                              </w:rPr>
                              <w:t>causes divergenc</w:t>
                            </w:r>
                            <w:r w:rsidR="007831CD">
                              <w:rPr>
                                <w:rFonts w:asciiTheme="minorHAnsi" w:hAnsiTheme="minorHAnsi" w:cstheme="minorHAnsi"/>
                                <w:noProof/>
                              </w:rPr>
                              <w:drawing>
                                <wp:inline distT="0" distB="0" distL="0" distR="0" wp14:anchorId="28608BC2" wp14:editId="1ADE46E7">
                                  <wp:extent cx="2097156" cy="1537885"/>
                                  <wp:effectExtent l="0" t="0" r="0" b="5715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stigmatism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0653" cy="1547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E3467">
                              <w:rPr>
                                <w:rFonts w:asciiTheme="minorHAnsi" w:hAnsiTheme="minorHAnsi" w:cstheme="minorHAnsi"/>
                              </w:rPr>
                              <w:t xml:space="preserve">e of light from different vocal points of eye’s retina. </w:t>
                            </w:r>
                            <w:r w:rsidR="00666CE3">
                              <w:rPr>
                                <w:rFonts w:asciiTheme="minorHAnsi" w:hAnsiTheme="minorHAnsi" w:cstheme="minorHAnsi"/>
                              </w:rPr>
                              <w:t>Special lenses known as toric lenses are used to correct the problem</w:t>
                            </w:r>
                            <w:r w:rsidR="000672E8">
                              <w:rPr>
                                <w:rFonts w:asciiTheme="minorHAnsi" w:hAnsiTheme="minorHAnsi" w:cstheme="minorHAnsi"/>
                              </w:rPr>
                              <w:t xml:space="preserve">. The lenses establish various focusing potentials in horizontal and vertical directions. </w:t>
                            </w:r>
                            <w:r w:rsidR="00B22E09">
                              <w:rPr>
                                <w:rFonts w:asciiTheme="minorHAnsi" w:hAnsiTheme="minorHAnsi" w:cstheme="minorHAnsi"/>
                              </w:rPr>
                              <w:t xml:space="preserve">They also have different focal lengths </w:t>
                            </w:r>
                            <w:r w:rsidR="004D2E8C">
                              <w:rPr>
                                <w:rFonts w:asciiTheme="minorHAnsi" w:hAnsiTheme="minorHAnsi" w:cstheme="minorHAnsi"/>
                              </w:rPr>
                              <w:t xml:space="preserve">and has an optical power formed at </w:t>
                            </w:r>
                            <w:r w:rsidR="001039F7">
                              <w:rPr>
                                <w:rFonts w:asciiTheme="minorHAnsi" w:hAnsiTheme="minorHAnsi" w:cstheme="minorHAnsi"/>
                              </w:rPr>
                              <w:t>right</w:t>
                            </w:r>
                            <w:r w:rsidR="004D2E8C">
                              <w:t xml:space="preserve"> </w:t>
                            </w:r>
                            <w:r w:rsidR="004D2E8C" w:rsidRPr="00D7579F">
                              <w:rPr>
                                <w:rFonts w:asciiTheme="minorHAnsi" w:hAnsiTheme="minorHAnsi" w:cstheme="minorHAnsi"/>
                              </w:rPr>
                              <w:t>angle</w:t>
                            </w:r>
                            <w:r w:rsidR="001039F7" w:rsidRPr="00D7579F">
                              <w:rPr>
                                <w:rFonts w:asciiTheme="minorHAnsi" w:hAnsiTheme="minorHAnsi" w:cstheme="minorHAnsi"/>
                              </w:rPr>
                              <w:t xml:space="preserve"> against each other, which corrects </w:t>
                            </w:r>
                            <w:r w:rsidR="00302FB4" w:rsidRPr="00D7579F">
                              <w:rPr>
                                <w:rFonts w:asciiTheme="minorHAnsi" w:hAnsiTheme="minorHAnsi" w:cstheme="minorHAnsi"/>
                              </w:rPr>
                              <w:t>the multiple focal points attained on the eye’s retina.</w:t>
                            </w:r>
                            <w:r w:rsidR="00302FB4">
                              <w:t xml:space="preserve"> </w:t>
                            </w:r>
                          </w:p>
                          <w:p w:rsidR="00D7579F" w:rsidRPr="00431E97" w:rsidRDefault="00D7579F" w:rsidP="009E3B29">
                            <w:pPr>
                              <w:pStyle w:val="Tagline"/>
                              <w:ind w:left="36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91776">
              <w:rPr>
                <w:noProof/>
              </w:rPr>
              <w:t xml:space="preserve"> </w:t>
            </w:r>
          </w:p>
        </w:tc>
      </w:tr>
      <w:tr w:rsidR="00924BF8" w:rsidTr="00225AD2">
        <w:trPr>
          <w:trHeight w:val="819"/>
        </w:trPr>
        <w:tc>
          <w:tcPr>
            <w:tcW w:w="5280" w:type="dxa"/>
            <w:vAlign w:val="center"/>
          </w:tcPr>
          <w:p w:rsidR="00491776" w:rsidRDefault="00AD72CA" w:rsidP="007C32DB">
            <w:pPr>
              <w:pStyle w:val="BodyText4"/>
              <w:ind w:left="144" w:right="144"/>
              <w:jc w:val="left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02272" behindDoc="1" locked="0" layoutInCell="1" allowOverlap="1" wp14:anchorId="4787EF5F" wp14:editId="44F6DB30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-93980</wp:posOffset>
                      </wp:positionV>
                      <wp:extent cx="5883910" cy="490220"/>
                      <wp:effectExtent l="0" t="0" r="2540" b="5080"/>
                      <wp:wrapNone/>
                      <wp:docPr id="213" name="Group 213" descr="colored graphic box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83910" cy="490220"/>
                                <a:chOff x="0" y="-16782"/>
                                <a:chExt cx="2222828" cy="821921"/>
                              </a:xfrm>
                            </wpg:grpSpPr>
                            <wpg:grpSp>
                              <wpg:cNvPr id="18" name="Group 18"/>
                              <wpg:cNvGrpSpPr/>
                              <wpg:grpSpPr>
                                <a:xfrm>
                                  <a:off x="0" y="68239"/>
                                  <a:ext cx="873451" cy="438582"/>
                                  <a:chOff x="0" y="0"/>
                                  <a:chExt cx="2688609" cy="1350607"/>
                                </a:xfrm>
                              </wpg:grpSpPr>
                              <wps:wsp>
                                <wps:cNvPr id="19" name="Rectangle 19"/>
                                <wps:cNvSpPr/>
                                <wps:spPr>
                                  <a:xfrm>
                                    <a:off x="1774209" y="0"/>
                                    <a:ext cx="91440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Rectangle 20"/>
                                <wps:cNvSpPr/>
                                <wps:spPr>
                                  <a:xfrm>
                                    <a:off x="873457" y="300250"/>
                                    <a:ext cx="613410" cy="6134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Rectangle 21"/>
                                <wps:cNvSpPr/>
                                <wps:spPr>
                                  <a:xfrm>
                                    <a:off x="1364776" y="736979"/>
                                    <a:ext cx="613628" cy="61362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" name="Rectangle 26"/>
                                <wps:cNvSpPr/>
                                <wps:spPr>
                                  <a:xfrm>
                                    <a:off x="0" y="573205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9" name="Rectangle 29"/>
                                <wps:cNvSpPr/>
                                <wps:spPr>
                                  <a:xfrm>
                                    <a:off x="545911" y="900752"/>
                                    <a:ext cx="422275" cy="422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07" name="Group 207"/>
                              <wpg:cNvGrpSpPr/>
                              <wpg:grpSpPr>
                                <a:xfrm>
                                  <a:off x="750627" y="-16782"/>
                                  <a:ext cx="1472201" cy="821921"/>
                                  <a:chOff x="0" y="-27577"/>
                                  <a:chExt cx="2416864" cy="1350607"/>
                                </a:xfrm>
                              </wpg:grpSpPr>
                              <wps:wsp>
                                <wps:cNvPr id="208" name="Rectangle 208"/>
                                <wps:cNvSpPr/>
                                <wps:spPr>
                                  <a:xfrm>
                                    <a:off x="1502464" y="-27577"/>
                                    <a:ext cx="91440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9" name="Rectangle 209"/>
                                <wps:cNvSpPr/>
                                <wps:spPr>
                                  <a:xfrm>
                                    <a:off x="601711" y="272673"/>
                                    <a:ext cx="613410" cy="6134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0" name="Rectangle 210"/>
                                <wps:cNvSpPr/>
                                <wps:spPr>
                                  <a:xfrm>
                                    <a:off x="1093031" y="709402"/>
                                    <a:ext cx="613628" cy="61362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1" name="Rectangle 211"/>
                                <wps:cNvSpPr/>
                                <wps:spPr>
                                  <a:xfrm>
                                    <a:off x="0" y="573205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2" name="Rectangle 212"/>
                                <wps:cNvSpPr/>
                                <wps:spPr>
                                  <a:xfrm>
                                    <a:off x="274166" y="873175"/>
                                    <a:ext cx="422275" cy="422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B82BB1" id="Group 213" o:spid="_x0000_s1026" alt="colored graphic boxes" style="position:absolute;margin-left:79.1pt;margin-top:-7.4pt;width:463.3pt;height:38.6pt;z-index:-251614208;mso-width-relative:margin;mso-height-relative:margin" coordorigin=",-167" coordsize="22228,8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">
                      <v:group id="Group 18" o:spid="_x0000_s1027" style="position:absolute;top:682;width:8734;height:4386" coordsize="26886,13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v:rect id="Rectangle 19" o:spid="_x0000_s1028" style="position:absolute;left:17742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" fillcolor="#f46036 [3204]" stroked="f" strokeweight="1pt"/>
                        <v:rect id="Rectangle 20" o:spid="_x0000_s1029" style="position:absolute;left:8734;top:3002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" fillcolor="#fabfae [1300]" stroked="f" strokeweight="1pt"/>
                        <v:rect id="Rectangle 21" o:spid="_x0000_s1030" style="position:absolute;left:13647;top:7369;width:6137;height:6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" fillcolor="#f89f86 [1940]" stroked="f" strokeweight="1pt"/>
                        <v:rect id="Rectangle 26" o:spid="_x0000_s1031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" fillcolor="#bdcedd [1301]" stroked="f" strokeweight="1pt"/>
                        <v:rect id="Rectangle 29" o:spid="_x0000_s1032" style="position:absolute;left:5459;top:9007;width:4222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" fillcolor="white [3214]" stroked="f" strokeweight="1pt"/>
                      </v:group>
                      <v:group id="Group 207" o:spid="_x0000_s1033" style="position:absolute;left:7506;top:-167;width:14722;height:8218" coordorigin=",-275" coordsize="24168,13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      <v:rect id="Rectangle 208" o:spid="_x0000_s1034" style="position:absolute;left:15024;top:-275;width:9144;height:9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" fillcolor="#f46036 [3204]" stroked="f" strokeweight="1pt"/>
                        <v:rect id="Rectangle 209" o:spid="_x0000_s1035" style="position:absolute;left:6017;top:2726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" fillcolor="#fabfae [1300]" stroked="f" strokeweight="1pt"/>
                        <v:rect id="Rectangle 210" o:spid="_x0000_s1036" style="position:absolute;left:10930;top:7094;width:6136;height:6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" fillcolor="#f89f86 [1940]" stroked="f" strokeweight="1pt"/>
                        <v:rect id="Rectangle 211" o:spid="_x0000_s1037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" fillcolor="#2f4b83 [3207]" stroked="f" strokeweight="1pt"/>
                        <v:rect id="Rectangle 212" o:spid="_x0000_s1038" style="position:absolute;left:2741;top:8731;width:4223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" fillcolor="#bdcedd [1301]" stroked="f" strokeweight="1pt"/>
                      </v:group>
                    </v:group>
                  </w:pict>
                </mc:Fallback>
              </mc:AlternateContent>
            </w:r>
          </w:p>
        </w:tc>
        <w:tc>
          <w:tcPr>
            <w:tcW w:w="5183" w:type="dxa"/>
          </w:tcPr>
          <w:p w:rsidR="00924BF8" w:rsidRDefault="00924BF8" w:rsidP="001368FB">
            <w:pPr>
              <w:pStyle w:val="Address2"/>
              <w:ind w:left="144" w:right="144"/>
              <w:jc w:val="left"/>
            </w:pPr>
          </w:p>
        </w:tc>
        <w:tc>
          <w:tcPr>
            <w:tcW w:w="5377" w:type="dxa"/>
          </w:tcPr>
          <w:p w:rsidR="00924BF8" w:rsidRDefault="00924BF8" w:rsidP="00491776">
            <w:pPr>
              <w:pStyle w:val="Heading4"/>
            </w:pPr>
          </w:p>
        </w:tc>
      </w:tr>
    </w:tbl>
    <w:p w:rsidR="0094319D" w:rsidRDefault="004A12FF" w:rsidP="00997614">
      <w:pPr>
        <w:ind w:left="144" w:right="144"/>
      </w:pPr>
      <w:r>
        <w:rPr>
          <w:noProof/>
        </w:rPr>
        <mc:AlternateContent>
          <mc:Choice Requires="wps">
            <w:drawing>
              <wp:inline distT="0" distB="0" distL="0" distR="0" wp14:anchorId="75918237" wp14:editId="6A3D6513">
                <wp:extent cx="9014791" cy="695739"/>
                <wp:effectExtent l="0" t="0" r="0" b="0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4791" cy="6957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12FF" w:rsidRPr="00225AD2" w:rsidRDefault="00611F4E" w:rsidP="00FA1EB8">
                            <w:pPr>
                              <w:pStyle w:val="Heading1"/>
                              <w:ind w:left="720" w:hanging="720"/>
                              <w:jc w:val="center"/>
                              <w:rPr>
                                <w:color w:val="auto"/>
                                <w:sz w:val="44"/>
                                <w:szCs w:val="44"/>
                              </w:rPr>
                            </w:pPr>
                            <w:r w:rsidRPr="00225AD2">
                              <w:rPr>
                                <w:color w:val="auto"/>
                                <w:sz w:val="44"/>
                                <w:szCs w:val="44"/>
                              </w:rPr>
                              <w:t>Analyzing a Sol</w:t>
                            </w:r>
                            <w:r w:rsidR="00FA1EB8" w:rsidRPr="00225AD2">
                              <w:rPr>
                                <w:color w:val="auto"/>
                                <w:sz w:val="44"/>
                                <w:szCs w:val="44"/>
                              </w:rPr>
                              <w:t>ar Oven T</w:t>
                            </w:r>
                            <w:r w:rsidRPr="00225AD2">
                              <w:rPr>
                                <w:color w:val="auto"/>
                                <w:sz w:val="44"/>
                                <w:szCs w:val="44"/>
                              </w:rPr>
                              <w:t>echnology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918237" id="Text Box 9" o:spid="_x0000_s1030" type="#_x0000_t202" style="width:709.85pt;height:5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" filled="f" stroked="f" strokeweight=".5pt">
                <v:textbox>
                  <w:txbxContent>
                    <w:p w:rsidR="004A12FF" w:rsidRPr="00225AD2" w:rsidRDefault="00611F4E" w:rsidP="00FA1EB8">
                      <w:pPr>
                        <w:pStyle w:val="Heading1"/>
                        <w:ind w:left="720" w:hanging="720"/>
                        <w:jc w:val="center"/>
                        <w:rPr>
                          <w:color w:val="auto"/>
                          <w:sz w:val="44"/>
                          <w:szCs w:val="44"/>
                        </w:rPr>
                      </w:pPr>
                      <w:r w:rsidRPr="00225AD2">
                        <w:rPr>
                          <w:color w:val="auto"/>
                          <w:sz w:val="44"/>
                          <w:szCs w:val="44"/>
                        </w:rPr>
                        <w:t>Analyzing a Sol</w:t>
                      </w:r>
                      <w:r w:rsidR="00FA1EB8" w:rsidRPr="00225AD2">
                        <w:rPr>
                          <w:color w:val="auto"/>
                          <w:sz w:val="44"/>
                          <w:szCs w:val="44"/>
                        </w:rPr>
                        <w:t>ar Oven T</w:t>
                      </w:r>
                      <w:r w:rsidRPr="00225AD2">
                        <w:rPr>
                          <w:color w:val="auto"/>
                          <w:sz w:val="44"/>
                          <w:szCs w:val="44"/>
                        </w:rPr>
                        <w:t>echnology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4319D" w:rsidRPr="00491776">
        <w:rPr>
          <w:noProof/>
        </w:rPr>
        <mc:AlternateContent>
          <mc:Choice Requires="wps">
            <w:drawing>
              <wp:inline distT="0" distB="0" distL="0" distR="0" wp14:anchorId="4108A53F" wp14:editId="03B8374F">
                <wp:extent cx="2961861" cy="4780722"/>
                <wp:effectExtent l="0" t="0" r="0" b="1270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1861" cy="478072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4319D" w:rsidRPr="000D7D78" w:rsidRDefault="00CD0C7E" w:rsidP="00CD0C7E">
                            <w:pPr>
                              <w:pStyle w:val="Heading2"/>
                              <w:jc w:val="center"/>
                              <w:rPr>
                                <w:cap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D7D78">
                              <w:rPr>
                                <w:cap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How </w:t>
                            </w:r>
                            <w:r w:rsidR="00FA1EB8" w:rsidRPr="000D7D78">
                              <w:rPr>
                                <w:cap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Solar Oven</w:t>
                            </w:r>
                            <w:r w:rsidRPr="000D7D78">
                              <w:rPr>
                                <w:cap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Works</w:t>
                            </w:r>
                          </w:p>
                          <w:p w:rsidR="00E01231" w:rsidRDefault="00034F49" w:rsidP="00BA749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Sunlight is not hot on itself and we feel its warmth when the light rays from th</w:t>
                            </w:r>
                            <w:r w:rsidR="005B37DC">
                              <w:t>e sun hit molecules on our skin. This is the concept that is used in making solar cookers and solar ovens.</w:t>
                            </w:r>
                          </w:p>
                          <w:p w:rsidR="00034F49" w:rsidRDefault="005B37DC" w:rsidP="00E01231">
                            <w:pPr>
                              <w:pStyle w:val="ListParagraph"/>
                              <w:ind w:left="450" w:firstLine="0"/>
                            </w:pPr>
                            <w:r>
                              <w:t xml:space="preserve"> </w:t>
                            </w:r>
                            <w:r w:rsidR="00AF73B1">
                              <w:rPr>
                                <w:noProof/>
                              </w:rPr>
                              <w:drawing>
                                <wp:inline distT="0" distB="0" distL="0" distR="0" wp14:anchorId="3F5F65AA" wp14:editId="49CC002D">
                                  <wp:extent cx="1921566" cy="1152939"/>
                                  <wp:effectExtent l="0" t="0" r="2540" b="9525"/>
                                  <wp:docPr id="227" name="Picture 2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ven 1.jfif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20990" cy="11525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B37DC" w:rsidRDefault="005B37DC" w:rsidP="00BA749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 xml:space="preserve">Solar ovens work by converting sunlight into heat. This conversion </w:t>
                            </w:r>
                            <w:r w:rsidR="00060F4E">
                              <w:t xml:space="preserve">takes place when light particles or photons moving within waves of light interact with molecules </w:t>
                            </w:r>
                            <w:r w:rsidR="005746E5">
                              <w:t xml:space="preserve">moving within a subject. Sunlight produces electromagnetic </w:t>
                            </w:r>
                            <w:r w:rsidR="000C1A40">
                              <w:t xml:space="preserve">light rays that have very high levels of energy. When the rays </w:t>
                            </w:r>
                            <w:r w:rsidR="00790EA6">
                              <w:t xml:space="preserve">hit matter, the </w:t>
                            </w:r>
                            <w:r w:rsidR="007B40DB">
                              <w:t>molecules in the matter start</w:t>
                            </w:r>
                            <w:r w:rsidR="00790EA6">
                              <w:t xml:space="preserve"> to vibrate. This vibration leads to production of heat. </w:t>
                            </w:r>
                            <w:r w:rsidR="002825FF">
                              <w:t>Solar ovens apply different methods to</w:t>
                            </w:r>
                            <w:r w:rsidR="006E7FF4">
                              <w:t xml:space="preserve"> </w:t>
                            </w:r>
                            <w:r w:rsidR="002825FF">
                              <w:t xml:space="preserve">collect this heat. </w:t>
                            </w:r>
                          </w:p>
                          <w:p w:rsidR="006E7FF4" w:rsidRDefault="006E7FF4" w:rsidP="00BA749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 xml:space="preserve">Solar ovens utilize </w:t>
                            </w:r>
                            <w:r w:rsidR="00756157">
                              <w:t>m</w:t>
                            </w:r>
                            <w:r>
                              <w:t>etal reflector</w:t>
                            </w:r>
                            <w:r w:rsidR="00756157">
                              <w:t xml:space="preserve">s </w:t>
                            </w:r>
                            <w:r>
                              <w:t xml:space="preserve">positioned around an oven to </w:t>
                            </w:r>
                            <w:r w:rsidR="00756157">
                              <w:t xml:space="preserve">collect the maximum amount of light. </w:t>
                            </w:r>
                            <w:r w:rsidR="007B40DB">
                              <w:t xml:space="preserve">The photons pass through a transparent glass of the </w:t>
                            </w:r>
                            <w:r w:rsidR="005B7B9C">
                              <w:t xml:space="preserve">oven’s top, striking the inner side of the insulated box.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08A53F" id="Text Box 28" o:spid="_x0000_s1031" type="#_x0000_t202" style="width:233.2pt;height:37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" fillcolor="#f89f86 [1940]" stroked="f" strokeweight=".5pt">
                <v:textbox>
                  <w:txbxContent>
                    <w:p w:rsidR="0094319D" w:rsidRPr="000D7D78" w:rsidRDefault="00CD0C7E" w:rsidP="00CD0C7E">
                      <w:pPr>
                        <w:pStyle w:val="Heading2"/>
                        <w:jc w:val="center"/>
                        <w:rPr>
                          <w:cap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D7D78">
                        <w:rPr>
                          <w:cap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How </w:t>
                      </w:r>
                      <w:r w:rsidR="00FA1EB8" w:rsidRPr="000D7D78">
                        <w:rPr>
                          <w:cap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Solar Oven</w:t>
                      </w:r>
                      <w:r w:rsidRPr="000D7D78">
                        <w:rPr>
                          <w:cap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Works</w:t>
                      </w:r>
                    </w:p>
                    <w:p w:rsidR="00E01231" w:rsidRDefault="00034F49" w:rsidP="00BA7498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>Sunlight is not hot on itself and we feel its warmth when the light rays from th</w:t>
                      </w:r>
                      <w:r w:rsidR="005B37DC">
                        <w:t>e sun hit molecules on our skin. This is the concept that is used in making solar cookers and solar ovens.</w:t>
                      </w:r>
                    </w:p>
                    <w:p w:rsidR="00034F49" w:rsidRDefault="005B37DC" w:rsidP="00E01231">
                      <w:pPr>
                        <w:pStyle w:val="ListParagraph"/>
                        <w:ind w:left="450" w:firstLine="0"/>
                      </w:pPr>
                      <w:r>
                        <w:t xml:space="preserve"> </w:t>
                      </w:r>
                      <w:r w:rsidR="00AF73B1">
                        <w:rPr>
                          <w:noProof/>
                        </w:rPr>
                        <w:drawing>
                          <wp:inline distT="0" distB="0" distL="0" distR="0" wp14:anchorId="3F5F65AA" wp14:editId="49CC002D">
                            <wp:extent cx="1921566" cy="1152939"/>
                            <wp:effectExtent l="0" t="0" r="2540" b="9525"/>
                            <wp:docPr id="227" name="Picture 2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ven 1.jfif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20990" cy="11525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B37DC" w:rsidRDefault="005B37DC" w:rsidP="00BA7498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 xml:space="preserve">Solar ovens work by converting sunlight into heat. This conversion </w:t>
                      </w:r>
                      <w:r w:rsidR="00060F4E">
                        <w:t xml:space="preserve">takes place when light particles or photons moving within waves of light interact with molecules </w:t>
                      </w:r>
                      <w:r w:rsidR="005746E5">
                        <w:t xml:space="preserve">moving within a subject. Sunlight produces electromagnetic </w:t>
                      </w:r>
                      <w:r w:rsidR="000C1A40">
                        <w:t xml:space="preserve">light rays that have very high levels of energy. When the rays </w:t>
                      </w:r>
                      <w:r w:rsidR="00790EA6">
                        <w:t xml:space="preserve">hit matter, the </w:t>
                      </w:r>
                      <w:r w:rsidR="007B40DB">
                        <w:t>molecules in the matter start</w:t>
                      </w:r>
                      <w:r w:rsidR="00790EA6">
                        <w:t xml:space="preserve"> to vibrate. This vibration leads to production of heat. </w:t>
                      </w:r>
                      <w:r w:rsidR="002825FF">
                        <w:t>Solar ovens apply different methods to</w:t>
                      </w:r>
                      <w:r w:rsidR="006E7FF4">
                        <w:t xml:space="preserve"> </w:t>
                      </w:r>
                      <w:r w:rsidR="002825FF">
                        <w:t xml:space="preserve">collect this heat. </w:t>
                      </w:r>
                    </w:p>
                    <w:p w:rsidR="006E7FF4" w:rsidRDefault="006E7FF4" w:rsidP="00BA7498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 xml:space="preserve">Solar ovens utilize </w:t>
                      </w:r>
                      <w:r w:rsidR="00756157">
                        <w:t>m</w:t>
                      </w:r>
                      <w:r>
                        <w:t>etal reflector</w:t>
                      </w:r>
                      <w:r w:rsidR="00756157">
                        <w:t xml:space="preserve">s </w:t>
                      </w:r>
                      <w:r>
                        <w:t xml:space="preserve">positioned around an oven to </w:t>
                      </w:r>
                      <w:r w:rsidR="00756157">
                        <w:t xml:space="preserve">collect the maximum amount of light. </w:t>
                      </w:r>
                      <w:r w:rsidR="007B40DB">
                        <w:t xml:space="preserve">The photons pass through a transparent glass of the </w:t>
                      </w:r>
                      <w:r w:rsidR="005B7B9C">
                        <w:t xml:space="preserve">oven’s top, striking the inner side of the insulated box.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4319D">
        <w:rPr>
          <w:noProof/>
        </w:rPr>
        <mc:AlternateContent>
          <mc:Choice Requires="wps">
            <w:drawing>
              <wp:inline distT="0" distB="0" distL="0" distR="0" wp14:anchorId="4D2E87DF" wp14:editId="0D1F5C5E">
                <wp:extent cx="3078438" cy="4804229"/>
                <wp:effectExtent l="0" t="0" r="8255" b="0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38" cy="480422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E7E2A" w:rsidRPr="00034F49" w:rsidRDefault="005E7E2A" w:rsidP="005E7E2A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 xml:space="preserve">Best results are achieved when a dark metal pot is placed at the center of the oven to absorb the incoming light molecules. </w:t>
                            </w:r>
                          </w:p>
                          <w:p w:rsidR="00A07C86" w:rsidRDefault="00A07C86" w:rsidP="00A07C8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 xml:space="preserve">Solar ovens utilize metal reflectors positioned around an oven to collect the maximum amount of light. The photons pass through a transparent glass of the oven’s top, striking the inner side of the insulated box. </w:t>
                            </w:r>
                          </w:p>
                          <w:p w:rsidR="00A07C86" w:rsidRPr="00034F49" w:rsidRDefault="00A07C86" w:rsidP="00A07C8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 xml:space="preserve">Best results are achieved when a dark metal pot is placed at the center of the oven to absorb the incoming light molecules. </w:t>
                            </w:r>
                          </w:p>
                          <w:p w:rsidR="0094319D" w:rsidRDefault="0046109F" w:rsidP="00FD0C22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 xml:space="preserve">The cooking pot then becomes hotter than the surrounding air causing the heat to attempt escaping to cooler </w:t>
                            </w:r>
                            <w:r w:rsidR="00533CBB">
                              <w:t>spaces. Since light cannot leave through the gl</w:t>
                            </w:r>
                            <w:r w:rsidR="001B2F1D">
                              <w:t>a</w:t>
                            </w:r>
                            <w:r w:rsidR="00533CBB">
                              <w:t>ss top, it remains trapped inside. Heat is reflected back to the metal pot</w:t>
                            </w:r>
                            <w:r w:rsidR="001B2F1D">
                              <w:t xml:space="preserve"> causing the temperature of the pot to rise dramatically to over four hundred degrees Fahrenheit. </w:t>
                            </w:r>
                          </w:p>
                          <w:p w:rsidR="00A07C86" w:rsidRDefault="00A07C86" w:rsidP="00AD3AC8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00200" cy="1540047"/>
                                  <wp:effectExtent l="0" t="0" r="0" b="3175"/>
                                  <wp:docPr id="228" name="Picture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ven 2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3679" cy="1543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2E87DF" id="Text Box 7" o:spid="_x0000_s1032" type="#_x0000_t202" style="width:242.4pt;height:37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" fillcolor="#fabfae [1300]" stroked="f" strokeweight=".5pt">
                <v:textbox>
                  <w:txbxContent>
                    <w:p w:rsidR="005E7E2A" w:rsidRPr="00034F49" w:rsidRDefault="005E7E2A" w:rsidP="005E7E2A">
                      <w:pPr>
                        <w:pStyle w:val="ListParagraph"/>
                        <w:numPr>
                          <w:ilvl w:val="0"/>
                          <w:numId w:val="17"/>
                        </w:numPr>
                      </w:pPr>
                      <w:r>
                        <w:t xml:space="preserve">Best results are achieved when a dark metal pot is placed at the center of the oven to absorb the incoming light molecules. </w:t>
                      </w:r>
                    </w:p>
                    <w:p w:rsidR="00A07C86" w:rsidRDefault="00A07C86" w:rsidP="00A07C86">
                      <w:pPr>
                        <w:pStyle w:val="ListParagraph"/>
                        <w:numPr>
                          <w:ilvl w:val="0"/>
                          <w:numId w:val="17"/>
                        </w:numPr>
                      </w:pPr>
                      <w:r>
                        <w:t xml:space="preserve">Solar ovens utilize metal reflectors positioned around an oven to collect the maximum amount of light. The photons pass through a transparent glass of the oven’s top, striking the inner side of the insulated box. </w:t>
                      </w:r>
                    </w:p>
                    <w:p w:rsidR="00A07C86" w:rsidRPr="00034F49" w:rsidRDefault="00A07C86" w:rsidP="00A07C86">
                      <w:pPr>
                        <w:pStyle w:val="ListParagraph"/>
                        <w:numPr>
                          <w:ilvl w:val="0"/>
                          <w:numId w:val="17"/>
                        </w:numPr>
                      </w:pPr>
                      <w:r>
                        <w:t xml:space="preserve">Best results are achieved when a dark metal pot is placed at the center of the oven to absorb the incoming light molecules. </w:t>
                      </w:r>
                    </w:p>
                    <w:p w:rsidR="0094319D" w:rsidRDefault="0046109F" w:rsidP="00FD0C22">
                      <w:pPr>
                        <w:pStyle w:val="ListParagraph"/>
                        <w:numPr>
                          <w:ilvl w:val="0"/>
                          <w:numId w:val="17"/>
                        </w:numPr>
                      </w:pPr>
                      <w:r>
                        <w:t xml:space="preserve">The cooking pot then becomes hotter than the surrounding air causing the heat to attempt escaping to cooler </w:t>
                      </w:r>
                      <w:r w:rsidR="00533CBB">
                        <w:t>spaces. Since light cannot leave through the gl</w:t>
                      </w:r>
                      <w:r w:rsidR="001B2F1D">
                        <w:t>a</w:t>
                      </w:r>
                      <w:r w:rsidR="00533CBB">
                        <w:t>ss top, it remains trapped inside. Heat is reflected back to the metal pot</w:t>
                      </w:r>
                      <w:r w:rsidR="001B2F1D">
                        <w:t xml:space="preserve"> causing the temperature of the pot to rise dramatically to over four hundred degrees Fahrenheit. </w:t>
                      </w:r>
                    </w:p>
                    <w:p w:rsidR="00A07C86" w:rsidRDefault="00A07C86" w:rsidP="00AD3AC8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600200" cy="1540047"/>
                            <wp:effectExtent l="0" t="0" r="0" b="3175"/>
                            <wp:docPr id="228" name="Picture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ven 2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3679" cy="1543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4319D">
        <w:rPr>
          <w:noProof/>
        </w:rPr>
        <mc:AlternateContent>
          <mc:Choice Requires="wps">
            <w:drawing>
              <wp:inline distT="0" distB="0" distL="0" distR="0" wp14:anchorId="07273A46" wp14:editId="06F344C8">
                <wp:extent cx="3329608" cy="4775200"/>
                <wp:effectExtent l="0" t="0" r="4445" b="6350"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9608" cy="4775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4319D" w:rsidRPr="001F19C3" w:rsidRDefault="005A6747" w:rsidP="008B3D5E">
                            <w:pPr>
                              <w:jc w:val="center"/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F19C3"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Impacts on the society</w:t>
                            </w:r>
                          </w:p>
                          <w:p w:rsidR="00F558C7" w:rsidRDefault="005A6747" w:rsidP="00E0123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 xml:space="preserve">Solar have changed many lives in the society since they provide a cheap source of energy to many households. </w:t>
                            </w:r>
                            <w:r w:rsidR="000B2B79">
                              <w:t xml:space="preserve">They also promote healthier lifestyles for they cook healthier foods. Solar ovens are very friendly to the environment and do not cause any type of pollution or dirtying the </w:t>
                            </w:r>
                            <w:r w:rsidR="00F558C7">
                              <w:t>surroundings</w:t>
                            </w:r>
                            <w:r w:rsidR="000B2B79">
                              <w:t>. Furthermore, sunlight is a free gift of the nature</w:t>
                            </w:r>
                            <w:r w:rsidR="00F558C7">
                              <w:t xml:space="preserve">. Solar ovens are easy to use and can be carried around. </w:t>
                            </w:r>
                          </w:p>
                          <w:p w:rsidR="00F558C7" w:rsidRPr="005A6747" w:rsidRDefault="00F558C7" w:rsidP="00E0123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>The future of this technology is very promising</w:t>
                            </w:r>
                            <w:r w:rsidR="004D4B21">
                              <w:t xml:space="preserve">. That is because the technology is growing further and new applications to solar energy continue to come up.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273A46" id="Text Box 192" o:spid="_x0000_s1033" type="#_x0000_t202" style="width:262.15pt;height:37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" fillcolor="#fcded6 [660]" stroked="f" strokeweight=".5pt">
                <v:textbox>
                  <w:txbxContent>
                    <w:p w:rsidR="0094319D" w:rsidRPr="001F19C3" w:rsidRDefault="005A6747" w:rsidP="008B3D5E">
                      <w:pPr>
                        <w:jc w:val="center"/>
                        <w:rPr>
                          <w:b/>
                          <w:caps/>
                          <w:sz w:val="28"/>
                          <w:szCs w:val="2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F19C3">
                        <w:rPr>
                          <w:b/>
                          <w:caps/>
                          <w:sz w:val="28"/>
                          <w:szCs w:val="2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Impacts on the society</w:t>
                      </w:r>
                    </w:p>
                    <w:p w:rsidR="00F558C7" w:rsidRDefault="005A6747" w:rsidP="00E01231">
                      <w:pPr>
                        <w:pStyle w:val="ListParagraph"/>
                        <w:numPr>
                          <w:ilvl w:val="0"/>
                          <w:numId w:val="18"/>
                        </w:numPr>
                      </w:pPr>
                      <w:r>
                        <w:t xml:space="preserve">Solar have changed many lives in the society since they provide a cheap source of energy to many households. </w:t>
                      </w:r>
                      <w:r w:rsidR="000B2B79">
                        <w:t xml:space="preserve">They also promote healthier lifestyles for they cook healthier foods. Solar ovens are very friendly to the environment and do not cause any type of pollution or dirtying the </w:t>
                      </w:r>
                      <w:r w:rsidR="00F558C7">
                        <w:t>surroundings</w:t>
                      </w:r>
                      <w:r w:rsidR="000B2B79">
                        <w:t>. Furthermore, sunlight is a free gift of the nature</w:t>
                      </w:r>
                      <w:r w:rsidR="00F558C7">
                        <w:t xml:space="preserve">. Solar ovens are easy to use and can be carried around. </w:t>
                      </w:r>
                    </w:p>
                    <w:p w:rsidR="00F558C7" w:rsidRPr="005A6747" w:rsidRDefault="00F558C7" w:rsidP="00E01231">
                      <w:pPr>
                        <w:pStyle w:val="ListParagraph"/>
                        <w:numPr>
                          <w:ilvl w:val="0"/>
                          <w:numId w:val="18"/>
                        </w:numPr>
                      </w:pPr>
                      <w:r>
                        <w:t>The future of this technology is very promising</w:t>
                      </w:r>
                      <w:r w:rsidR="004D4B21">
                        <w:t xml:space="preserve">. That is because the technology is growing further and new applications to solar energy continue to come up.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5840" w:type="dxa"/>
        <w:tblInd w:w="-5" w:type="dxa"/>
        <w:tblLook w:val="0000" w:firstRow="0" w:lastRow="0" w:firstColumn="0" w:lastColumn="0" w:noHBand="0" w:noVBand="0"/>
      </w:tblPr>
      <w:tblGrid>
        <w:gridCol w:w="1110"/>
        <w:gridCol w:w="9474"/>
        <w:gridCol w:w="5256"/>
      </w:tblGrid>
      <w:tr w:rsidR="007831CD" w:rsidTr="0092124E">
        <w:trPr>
          <w:trHeight w:val="11159"/>
        </w:trPr>
        <w:tc>
          <w:tcPr>
            <w:tcW w:w="5280" w:type="dxa"/>
          </w:tcPr>
          <w:p w:rsidR="00997614" w:rsidRPr="00491776" w:rsidRDefault="00997614" w:rsidP="00906CA7">
            <w:pPr>
              <w:tabs>
                <w:tab w:val="left" w:pos="1440"/>
              </w:tabs>
              <w:ind w:left="144" w:right="144"/>
            </w:pPr>
            <w:r w:rsidRPr="00491776">
              <w:lastRenderedPageBreak/>
              <w:br w:type="page"/>
            </w:r>
          </w:p>
        </w:tc>
        <w:tc>
          <w:tcPr>
            <w:tcW w:w="5280" w:type="dxa"/>
          </w:tcPr>
          <w:p w:rsidR="00997614" w:rsidRDefault="00491776" w:rsidP="0094319D">
            <w:pPr>
              <w:ind w:left="144" w:right="144"/>
            </w:pPr>
            <w:r w:rsidRPr="00491776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1" locked="0" layoutInCell="1" allowOverlap="1" wp14:anchorId="62738093" wp14:editId="04187D6B">
                      <wp:simplePos x="0" y="0"/>
                      <wp:positionH relativeFrom="column">
                        <wp:posOffset>-3431326</wp:posOffset>
                      </wp:positionH>
                      <wp:positionV relativeFrom="paragraph">
                        <wp:posOffset>5669289</wp:posOffset>
                      </wp:positionV>
                      <wp:extent cx="5176005" cy="1912039"/>
                      <wp:effectExtent l="0" t="0" r="5715" b="0"/>
                      <wp:wrapNone/>
                      <wp:docPr id="214" name="Group 214" descr="colored graphic box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800000">
                                <a:off x="0" y="0"/>
                                <a:ext cx="5176005" cy="1912039"/>
                                <a:chOff x="0" y="-16782"/>
                                <a:chExt cx="2222828" cy="821921"/>
                              </a:xfrm>
                            </wpg:grpSpPr>
                            <wpg:grpSp>
                              <wpg:cNvPr id="215" name="Group 215"/>
                              <wpg:cNvGrpSpPr/>
                              <wpg:grpSpPr>
                                <a:xfrm>
                                  <a:off x="0" y="68239"/>
                                  <a:ext cx="873451" cy="438582"/>
                                  <a:chOff x="0" y="0"/>
                                  <a:chExt cx="2688609" cy="1350607"/>
                                </a:xfrm>
                              </wpg:grpSpPr>
                              <wps:wsp>
                                <wps:cNvPr id="216" name="Rectangle 216"/>
                                <wps:cNvSpPr/>
                                <wps:spPr>
                                  <a:xfrm>
                                    <a:off x="1774209" y="0"/>
                                    <a:ext cx="91440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7" name="Rectangle 217"/>
                                <wps:cNvSpPr/>
                                <wps:spPr>
                                  <a:xfrm>
                                    <a:off x="873457" y="300250"/>
                                    <a:ext cx="613410" cy="6134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8" name="Rectangle 218"/>
                                <wps:cNvSpPr/>
                                <wps:spPr>
                                  <a:xfrm>
                                    <a:off x="1364776" y="736979"/>
                                    <a:ext cx="613628" cy="61362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9" name="Rectangle 219"/>
                                <wps:cNvSpPr/>
                                <wps:spPr>
                                  <a:xfrm>
                                    <a:off x="0" y="573205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0" name="Rectangle 220"/>
                                <wps:cNvSpPr/>
                                <wps:spPr>
                                  <a:xfrm>
                                    <a:off x="545911" y="900752"/>
                                    <a:ext cx="422275" cy="422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21" name="Group 221"/>
                              <wpg:cNvGrpSpPr/>
                              <wpg:grpSpPr>
                                <a:xfrm>
                                  <a:off x="750627" y="-16782"/>
                                  <a:ext cx="1472201" cy="821921"/>
                                  <a:chOff x="0" y="-27577"/>
                                  <a:chExt cx="2416864" cy="1350607"/>
                                </a:xfrm>
                              </wpg:grpSpPr>
                              <wps:wsp>
                                <wps:cNvPr id="222" name="Rectangle 222"/>
                                <wps:cNvSpPr/>
                                <wps:spPr>
                                  <a:xfrm>
                                    <a:off x="1502464" y="-27577"/>
                                    <a:ext cx="91440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3" name="Rectangle 223"/>
                                <wps:cNvSpPr/>
                                <wps:spPr>
                                  <a:xfrm>
                                    <a:off x="601711" y="272673"/>
                                    <a:ext cx="613410" cy="6134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4" name="Rectangle 224"/>
                                <wps:cNvSpPr/>
                                <wps:spPr>
                                  <a:xfrm>
                                    <a:off x="1093031" y="709402"/>
                                    <a:ext cx="613628" cy="61362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5" name="Rectangle 225"/>
                                <wps:cNvSpPr/>
                                <wps:spPr>
                                  <a:xfrm>
                                    <a:off x="0" y="573205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6" name="Rectangle 226"/>
                                <wps:cNvSpPr/>
                                <wps:spPr>
                                  <a:xfrm>
                                    <a:off x="274166" y="873175"/>
                                    <a:ext cx="422275" cy="422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4BBD6C" id="Group 214" o:spid="_x0000_s1026" alt="colored graphic boxes" style="position:absolute;margin-left:-270.2pt;margin-top:446.4pt;width:407.55pt;height:150.55pt;rotation:180;z-index:-251612160;mso-width-relative:margin;mso-height-relative:margin" coordorigin=",-167" coordsize="22228,8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">
                      <v:group id="Group 215" o:spid="_x0000_s1027" style="position:absolute;top:682;width:8734;height:4386" coordsize="26886,13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    <v:rect id="Rectangle 216" o:spid="_x0000_s1028" style="position:absolute;left:17742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" fillcolor="#f46036 [3204]" stroked="f" strokeweight="1pt"/>
                        <v:rect id="Rectangle 217" o:spid="_x0000_s1029" style="position:absolute;left:8734;top:3002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" fillcolor="#fabfae [1300]" stroked="f" strokeweight="1pt"/>
                        <v:rect id="Rectangle 218" o:spid="_x0000_s1030" style="position:absolute;left:13647;top:7369;width:6137;height:6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" fillcolor="#f89f86 [1940]" stroked="f" strokeweight="1pt"/>
                        <v:rect id="Rectangle 219" o:spid="_x0000_s1031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" fillcolor="#2f4b83 [3207]" stroked="f" strokeweight="1pt"/>
                        <v:rect id="Rectangle 220" o:spid="_x0000_s1032" style="position:absolute;left:5459;top:9007;width:4222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" fillcolor="white [3214]" stroked="f" strokeweight="1pt"/>
                      </v:group>
                      <v:group id="Group 221" o:spid="_x0000_s1033" style="position:absolute;left:7506;top:-167;width:14722;height:8218" coordorigin=",-275" coordsize="24168,13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<v:rect id="Rectangle 222" o:spid="_x0000_s1034" style="position:absolute;left:15024;top:-275;width:9144;height:9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" fillcolor="#f46036 [3204]" stroked="f" strokeweight="1pt"/>
                        <v:rect id="Rectangle 223" o:spid="_x0000_s1035" style="position:absolute;left:6017;top:2726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" fillcolor="#fabfae [1300]" stroked="f" strokeweight="1pt"/>
                        <v:rect id="Rectangle 224" o:spid="_x0000_s1036" style="position:absolute;left:10930;top:7094;width:6136;height:6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" fillcolor="#f89f86 [1940]" stroked="f" strokeweight="1pt"/>
                        <v:rect id="Rectangle 225" o:spid="_x0000_s1037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" fillcolor="#2f4b83 [3207]" stroked="f" strokeweight="1pt"/>
                        <v:rect id="Rectangle 226" o:spid="_x0000_s1038" style="position:absolute;left:2741;top:8731;width:4223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" fillcolor="#bdcedd [1301]" stroked="f" strokeweight="1pt"/>
                      </v:group>
                    </v:group>
                  </w:pict>
                </mc:Fallback>
              </mc:AlternateContent>
            </w:r>
            <w:r w:rsidR="007831CD" w:rsidRPr="00491776">
              <w:rPr>
                <w:noProof/>
              </w:rPr>
              <mc:AlternateContent>
                <mc:Choice Requires="wps">
                  <w:drawing>
                    <wp:inline distT="0" distB="0" distL="0" distR="0" wp14:anchorId="5091C09E" wp14:editId="02975301">
                      <wp:extent cx="5686425" cy="3638550"/>
                      <wp:effectExtent l="0" t="0" r="9525" b="0"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86425" cy="3638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831CD" w:rsidRPr="007831CD" w:rsidRDefault="007831CD" w:rsidP="007831CD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7831CD">
                                    <w:rPr>
                                      <w:b/>
                                      <w:sz w:val="22"/>
                                    </w:rPr>
                                    <w:t>References</w:t>
                                  </w:r>
                                </w:p>
                                <w:p w:rsidR="007831CD" w:rsidRPr="007831CD" w:rsidRDefault="007831CD" w:rsidP="007831CD">
                                  <w:pPr>
                                    <w:spacing w:after="0" w:line="480" w:lineRule="auto"/>
                                    <w:ind w:left="720" w:hanging="720"/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</w:pP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Lapidot-Lefler, N., &amp; Barak, A. (2012). Effects of anonymity, invisibility, and lack of eye-contact on toxic online disinhibition. </w:t>
                                  </w:r>
                                  <w:r w:rsidRPr="007831CD">
                                    <w:rPr>
                                      <w:rFonts w:cstheme="minorHAnsi"/>
                                      <w:i/>
                                      <w:iCs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Computers in human behavior</w:t>
                                  </w: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, </w:t>
                                  </w:r>
                                  <w:r w:rsidRPr="007831CD">
                                    <w:rPr>
                                      <w:rFonts w:cstheme="minorHAnsi"/>
                                      <w:i/>
                                      <w:iCs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28</w:t>
                                  </w: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(2), 434-443.</w:t>
                                  </w:r>
                                </w:p>
                                <w:p w:rsidR="007831CD" w:rsidRPr="007831CD" w:rsidRDefault="007831CD" w:rsidP="007831CD">
                                  <w:pPr>
                                    <w:spacing w:after="0" w:line="480" w:lineRule="auto"/>
                                    <w:ind w:left="720" w:hanging="720"/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</w:pP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Folaranmi, J. (2013). Performance evaluation of a double-glazed box-type solar oven with reflector. </w:t>
                                  </w:r>
                                  <w:r w:rsidRPr="007831CD">
                                    <w:rPr>
                                      <w:rFonts w:cstheme="minorHAnsi"/>
                                      <w:i/>
                                      <w:iCs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Journal of Renewable Energy</w:t>
                                  </w: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, </w:t>
                                  </w:r>
                                  <w:r w:rsidRPr="007831CD">
                                    <w:rPr>
                                      <w:rFonts w:cstheme="minorHAnsi"/>
                                      <w:i/>
                                      <w:iCs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2013</w:t>
                                  </w: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.</w:t>
                                  </w:r>
                                </w:p>
                                <w:p w:rsidR="007831CD" w:rsidRPr="007831CD" w:rsidRDefault="007831CD" w:rsidP="007831CD">
                                  <w:pPr>
                                    <w:spacing w:after="0" w:line="480" w:lineRule="auto"/>
                                    <w:ind w:left="720" w:hanging="720"/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</w:rPr>
                                  </w:pP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Vijayavenkataraman, S., Iniyan, S., &amp; Goic, R. (2012). A review of solar drying technologies. </w:t>
                                  </w:r>
                                  <w:r w:rsidRPr="007831CD">
                                    <w:rPr>
                                      <w:rFonts w:cstheme="minorHAnsi"/>
                                      <w:i/>
                                      <w:iCs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Renewable and sustainable energy reviews</w:t>
                                  </w: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, </w:t>
                                  </w:r>
                                  <w:r w:rsidRPr="007831CD">
                                    <w:rPr>
                                      <w:rFonts w:cstheme="minorHAnsi"/>
                                      <w:i/>
                                      <w:iCs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16</w:t>
                                  </w:r>
                                  <w:r w:rsidRPr="007831CD">
                                    <w:rPr>
                                      <w:rFonts w:cstheme="minorHAnsi"/>
                                      <w:color w:val="372248" w:themeColor="text1"/>
                                      <w:sz w:val="28"/>
                                      <w:szCs w:val="20"/>
                                      <w:shd w:val="clear" w:color="auto" w:fill="FFFFFF"/>
                                    </w:rPr>
                                    <w:t>(5), 2652-2670.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91C09E" id="Text Box 31" o:spid="_x0000_s1034" type="#_x0000_t202" style="width:447.75pt;height:28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" fillcolor="#b1a2d2 [1305]" stroked="f" strokeweight=".5pt">
                      <v:textbox>
                        <w:txbxContent>
                          <w:p w:rsidR="007831CD" w:rsidRPr="007831CD" w:rsidRDefault="007831CD" w:rsidP="007831CD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7831CD">
                              <w:rPr>
                                <w:b/>
                                <w:sz w:val="22"/>
                              </w:rPr>
                              <w:t>References</w:t>
                            </w:r>
                          </w:p>
                          <w:p w:rsidR="007831CD" w:rsidRPr="007831CD" w:rsidRDefault="007831CD" w:rsidP="007831CD">
                            <w:pPr>
                              <w:spacing w:after="0" w:line="480" w:lineRule="auto"/>
                              <w:ind w:left="720" w:hanging="720"/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</w:pP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Lapidot-Lefler, N., &amp; Barak, A. (2012). Effects of anonymity, invisibility, and lack of eye-contact on toxic online disinhibition. </w:t>
                            </w:r>
                            <w:r w:rsidRPr="007831CD">
                              <w:rPr>
                                <w:rFonts w:cstheme="minorHAnsi"/>
                                <w:i/>
                                <w:iCs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Computers in human behavior</w:t>
                            </w: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, </w:t>
                            </w:r>
                            <w:r w:rsidRPr="007831CD">
                              <w:rPr>
                                <w:rFonts w:cstheme="minorHAnsi"/>
                                <w:i/>
                                <w:iCs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28</w:t>
                            </w: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(2), 434-443.</w:t>
                            </w:r>
                          </w:p>
                          <w:p w:rsidR="007831CD" w:rsidRPr="007831CD" w:rsidRDefault="007831CD" w:rsidP="007831CD">
                            <w:pPr>
                              <w:spacing w:after="0" w:line="480" w:lineRule="auto"/>
                              <w:ind w:left="720" w:hanging="720"/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</w:pP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Folaranmi, J. (2013). Performance evaluation of a double-glazed box-type solar oven with reflector. </w:t>
                            </w:r>
                            <w:r w:rsidRPr="007831CD">
                              <w:rPr>
                                <w:rFonts w:cstheme="minorHAnsi"/>
                                <w:i/>
                                <w:iCs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Journal of Renewable Energy</w:t>
                            </w: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, </w:t>
                            </w:r>
                            <w:r w:rsidRPr="007831CD">
                              <w:rPr>
                                <w:rFonts w:cstheme="minorHAnsi"/>
                                <w:i/>
                                <w:iCs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2013</w:t>
                            </w: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7831CD" w:rsidRPr="007831CD" w:rsidRDefault="007831CD" w:rsidP="007831CD">
                            <w:pPr>
                              <w:spacing w:after="0" w:line="480" w:lineRule="auto"/>
                              <w:ind w:left="720" w:hanging="720"/>
                              <w:rPr>
                                <w:rFonts w:cstheme="minorHAnsi"/>
                                <w:color w:val="372248" w:themeColor="text1"/>
                                <w:sz w:val="28"/>
                              </w:rPr>
                            </w:pP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Vijayavenkataraman, S., Iniyan, S., &amp; Goic, R. (2012). A review of solar drying technologies. </w:t>
                            </w:r>
                            <w:r w:rsidRPr="007831CD">
                              <w:rPr>
                                <w:rFonts w:cstheme="minorHAnsi"/>
                                <w:i/>
                                <w:iCs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Renewable and sustainable energy reviews</w:t>
                            </w: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, </w:t>
                            </w:r>
                            <w:r w:rsidRPr="007831CD">
                              <w:rPr>
                                <w:rFonts w:cstheme="minorHAnsi"/>
                                <w:i/>
                                <w:iCs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16</w:t>
                            </w:r>
                            <w:r w:rsidRPr="007831CD">
                              <w:rPr>
                                <w:rFonts w:cstheme="minorHAnsi"/>
                                <w:color w:val="372248" w:themeColor="text1"/>
                                <w:sz w:val="28"/>
                                <w:szCs w:val="20"/>
                                <w:shd w:val="clear" w:color="auto" w:fill="FFFFFF"/>
                              </w:rPr>
                              <w:t>(5), 2652-2670.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1368FB"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655FCE72" wp14:editId="277FD4C4">
                      <wp:extent cx="3016155" cy="4987636"/>
                      <wp:effectExtent l="0" t="0" r="0" b="3810"/>
                      <wp:docPr id="194" name="Text Box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6155" cy="49876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E0479" w:rsidRPr="001368FB" w:rsidRDefault="005E0479" w:rsidP="005E047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5FCE72" id="Text Box 194" o:spid="_x0000_s1035" type="#_x0000_t202" style="width:237.5pt;height:39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" filled="f" stroked="f" strokeweight=".5pt">
                      <v:textbox>
                        <w:txbxContent>
                          <w:p w:rsidR="005E0479" w:rsidRPr="001368FB" w:rsidRDefault="005E0479" w:rsidP="005E047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280" w:type="dxa"/>
          </w:tcPr>
          <w:p w:rsidR="00997614" w:rsidRDefault="00997614" w:rsidP="00997614">
            <w:pPr>
              <w:ind w:left="144" w:right="144"/>
            </w:pPr>
          </w:p>
          <w:p w:rsidR="00E146B7" w:rsidRDefault="00E146B7" w:rsidP="00997614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E122583" wp14:editId="49360947">
                      <wp:extent cx="3015615" cy="2099256"/>
                      <wp:effectExtent l="0" t="0" r="0" b="0"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5615" cy="20992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146B7" w:rsidRDefault="00E146B7" w:rsidP="00E146B7"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122583" id="Text Box 8" o:spid="_x0000_s1036" type="#_x0000_t202" style="width:237.45pt;height:16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" fillcolor="white [3201]" stroked="f" strokeweight=".5pt">
                      <v:textbox>
                        <w:txbxContent>
                          <w:p w:rsidR="00E146B7" w:rsidRDefault="00E146B7" w:rsidP="00E146B7">
                            <w:bookmarkStart w:id="1" w:name="_GoBack"/>
                            <w:bookmarkEnd w:id="1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E146B7" w:rsidRDefault="00E146B7" w:rsidP="00997614">
            <w:pPr>
              <w:ind w:left="144" w:right="144"/>
            </w:pPr>
          </w:p>
          <w:p w:rsidR="00E146B7" w:rsidRDefault="00E146B7" w:rsidP="00E146B7">
            <w:pPr>
              <w:ind w:right="144"/>
            </w:pPr>
          </w:p>
        </w:tc>
      </w:tr>
    </w:tbl>
    <w:p w:rsidR="00051AEB" w:rsidRPr="00520D53" w:rsidRDefault="00051AEB" w:rsidP="00997614">
      <w:pPr>
        <w:ind w:left="144" w:right="144"/>
      </w:pPr>
    </w:p>
    <w:sectPr w:rsidR="00051AEB" w:rsidRPr="00520D53" w:rsidSect="00520D53">
      <w:type w:val="nextColumn"/>
      <w:pgSz w:w="15840" w:h="12240" w:orient="landscape" w:code="1"/>
      <w:pgMar w:top="360" w:right="0" w:bottom="360" w:left="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B30" w:rsidRDefault="00356B30" w:rsidP="009670BF">
      <w:r>
        <w:separator/>
      </w:r>
    </w:p>
  </w:endnote>
  <w:endnote w:type="continuationSeparator" w:id="0">
    <w:p w:rsidR="00356B30" w:rsidRDefault="00356B30" w:rsidP="0096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B30" w:rsidRDefault="00356B30" w:rsidP="009670BF">
      <w:r>
        <w:separator/>
      </w:r>
    </w:p>
  </w:footnote>
  <w:footnote w:type="continuationSeparator" w:id="0">
    <w:p w:rsidR="00356B30" w:rsidRDefault="00356B30" w:rsidP="00967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4F6C6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5A48A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184E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9769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D6212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4E9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2273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946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8E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5ECD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B64F5D"/>
    <w:multiLevelType w:val="hybridMultilevel"/>
    <w:tmpl w:val="C7FA78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F4A18"/>
    <w:multiLevelType w:val="hybridMultilevel"/>
    <w:tmpl w:val="9ADA4D92"/>
    <w:lvl w:ilvl="0" w:tplc="77AA523C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74D5C"/>
    <w:multiLevelType w:val="hybridMultilevel"/>
    <w:tmpl w:val="FC642A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92A58"/>
    <w:multiLevelType w:val="hybridMultilevel"/>
    <w:tmpl w:val="1804C4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B47CE6"/>
    <w:multiLevelType w:val="hybridMultilevel"/>
    <w:tmpl w:val="8E18D2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B27F4C"/>
    <w:multiLevelType w:val="hybridMultilevel"/>
    <w:tmpl w:val="17BAC2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A6A67"/>
    <w:multiLevelType w:val="hybridMultilevel"/>
    <w:tmpl w:val="62C2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620BC7"/>
    <w:multiLevelType w:val="hybridMultilevel"/>
    <w:tmpl w:val="0124336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6"/>
  </w:num>
  <w:num w:numId="13">
    <w:abstractNumId w:val="10"/>
  </w:num>
  <w:num w:numId="14">
    <w:abstractNumId w:val="13"/>
  </w:num>
  <w:num w:numId="15">
    <w:abstractNumId w:val="14"/>
  </w:num>
  <w:num w:numId="16">
    <w:abstractNumId w:val="17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 fill="f" fillcolor="white" stroke="f" strokecolor="#c9f">
      <v:fill color="white" on="f"/>
      <v:stroke color="#c9f" weight="1.5pt" on="f"/>
      <o:colormru v:ext="edit" colors="#9cf,#f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35"/>
    <w:rsid w:val="00006711"/>
    <w:rsid w:val="000112F2"/>
    <w:rsid w:val="00021195"/>
    <w:rsid w:val="00022169"/>
    <w:rsid w:val="00026EDB"/>
    <w:rsid w:val="00034F49"/>
    <w:rsid w:val="00044CFE"/>
    <w:rsid w:val="00051AEB"/>
    <w:rsid w:val="000541DD"/>
    <w:rsid w:val="00056AE7"/>
    <w:rsid w:val="00056E5E"/>
    <w:rsid w:val="00060F4E"/>
    <w:rsid w:val="000641F7"/>
    <w:rsid w:val="00066B9A"/>
    <w:rsid w:val="000672E8"/>
    <w:rsid w:val="00080D72"/>
    <w:rsid w:val="00081EB1"/>
    <w:rsid w:val="000879BE"/>
    <w:rsid w:val="0009771F"/>
    <w:rsid w:val="000A4144"/>
    <w:rsid w:val="000A7FB5"/>
    <w:rsid w:val="000B2B79"/>
    <w:rsid w:val="000C1A40"/>
    <w:rsid w:val="000C2C07"/>
    <w:rsid w:val="000C437B"/>
    <w:rsid w:val="000D7D78"/>
    <w:rsid w:val="000F4F38"/>
    <w:rsid w:val="000F6246"/>
    <w:rsid w:val="001039F7"/>
    <w:rsid w:val="00135F6D"/>
    <w:rsid w:val="001368FB"/>
    <w:rsid w:val="00190238"/>
    <w:rsid w:val="0019220F"/>
    <w:rsid w:val="001A1CCE"/>
    <w:rsid w:val="001B2F1D"/>
    <w:rsid w:val="001B7D48"/>
    <w:rsid w:val="001E1930"/>
    <w:rsid w:val="001E35DB"/>
    <w:rsid w:val="001E5B52"/>
    <w:rsid w:val="001F19C3"/>
    <w:rsid w:val="001F1D98"/>
    <w:rsid w:val="001F24D4"/>
    <w:rsid w:val="001F5E36"/>
    <w:rsid w:val="002029F1"/>
    <w:rsid w:val="002049AA"/>
    <w:rsid w:val="00225AD2"/>
    <w:rsid w:val="00226B4E"/>
    <w:rsid w:val="00242515"/>
    <w:rsid w:val="00250F89"/>
    <w:rsid w:val="00276FA1"/>
    <w:rsid w:val="002825FF"/>
    <w:rsid w:val="002873C7"/>
    <w:rsid w:val="002A51F3"/>
    <w:rsid w:val="002A6D1B"/>
    <w:rsid w:val="002B10BC"/>
    <w:rsid w:val="002E4755"/>
    <w:rsid w:val="002E7F74"/>
    <w:rsid w:val="00302FB4"/>
    <w:rsid w:val="00311432"/>
    <w:rsid w:val="00320B3D"/>
    <w:rsid w:val="00326C63"/>
    <w:rsid w:val="003374E3"/>
    <w:rsid w:val="003433BE"/>
    <w:rsid w:val="00356B30"/>
    <w:rsid w:val="00365F22"/>
    <w:rsid w:val="00370B48"/>
    <w:rsid w:val="00373928"/>
    <w:rsid w:val="00395998"/>
    <w:rsid w:val="00397C43"/>
    <w:rsid w:val="003B534A"/>
    <w:rsid w:val="003C2C8D"/>
    <w:rsid w:val="003D6BBB"/>
    <w:rsid w:val="003D6F3A"/>
    <w:rsid w:val="003E3EF7"/>
    <w:rsid w:val="003E6F76"/>
    <w:rsid w:val="003F6D4D"/>
    <w:rsid w:val="00413B2D"/>
    <w:rsid w:val="004236C9"/>
    <w:rsid w:val="00423B05"/>
    <w:rsid w:val="00424F02"/>
    <w:rsid w:val="00431E97"/>
    <w:rsid w:val="0044264B"/>
    <w:rsid w:val="0046109F"/>
    <w:rsid w:val="00461BDC"/>
    <w:rsid w:val="00465785"/>
    <w:rsid w:val="0047016C"/>
    <w:rsid w:val="004740BB"/>
    <w:rsid w:val="00480260"/>
    <w:rsid w:val="00480E36"/>
    <w:rsid w:val="00484C88"/>
    <w:rsid w:val="00486E9E"/>
    <w:rsid w:val="0049066A"/>
    <w:rsid w:val="00491776"/>
    <w:rsid w:val="004A12FF"/>
    <w:rsid w:val="004A4695"/>
    <w:rsid w:val="004B1A33"/>
    <w:rsid w:val="004C1586"/>
    <w:rsid w:val="004C4C52"/>
    <w:rsid w:val="004D2E8C"/>
    <w:rsid w:val="004D4B21"/>
    <w:rsid w:val="004F658A"/>
    <w:rsid w:val="00505416"/>
    <w:rsid w:val="00506068"/>
    <w:rsid w:val="005063B3"/>
    <w:rsid w:val="005067A5"/>
    <w:rsid w:val="00515AA0"/>
    <w:rsid w:val="00520D53"/>
    <w:rsid w:val="005253D2"/>
    <w:rsid w:val="005307E5"/>
    <w:rsid w:val="00533CBB"/>
    <w:rsid w:val="005456C7"/>
    <w:rsid w:val="0055036F"/>
    <w:rsid w:val="00557008"/>
    <w:rsid w:val="00557A64"/>
    <w:rsid w:val="00557D3C"/>
    <w:rsid w:val="0057068F"/>
    <w:rsid w:val="005746E5"/>
    <w:rsid w:val="00583313"/>
    <w:rsid w:val="005863BA"/>
    <w:rsid w:val="005A3EA7"/>
    <w:rsid w:val="005A6747"/>
    <w:rsid w:val="005B31D2"/>
    <w:rsid w:val="005B37DC"/>
    <w:rsid w:val="005B7B9C"/>
    <w:rsid w:val="005C1924"/>
    <w:rsid w:val="005D3173"/>
    <w:rsid w:val="005E0479"/>
    <w:rsid w:val="005E4232"/>
    <w:rsid w:val="005E49E4"/>
    <w:rsid w:val="005E7E2A"/>
    <w:rsid w:val="0060099E"/>
    <w:rsid w:val="00611F4E"/>
    <w:rsid w:val="00614973"/>
    <w:rsid w:val="00640F61"/>
    <w:rsid w:val="0064297C"/>
    <w:rsid w:val="0064622B"/>
    <w:rsid w:val="00654A06"/>
    <w:rsid w:val="00656327"/>
    <w:rsid w:val="00666CE3"/>
    <w:rsid w:val="00673325"/>
    <w:rsid w:val="00673B4B"/>
    <w:rsid w:val="00681008"/>
    <w:rsid w:val="006976F2"/>
    <w:rsid w:val="00697935"/>
    <w:rsid w:val="006E7FF4"/>
    <w:rsid w:val="006F7640"/>
    <w:rsid w:val="00700759"/>
    <w:rsid w:val="00700B5F"/>
    <w:rsid w:val="00702DD7"/>
    <w:rsid w:val="00705BEA"/>
    <w:rsid w:val="00713393"/>
    <w:rsid w:val="00721726"/>
    <w:rsid w:val="0072655B"/>
    <w:rsid w:val="00726B33"/>
    <w:rsid w:val="007352E2"/>
    <w:rsid w:val="007367ED"/>
    <w:rsid w:val="007513EB"/>
    <w:rsid w:val="00756157"/>
    <w:rsid w:val="00764955"/>
    <w:rsid w:val="00770B4B"/>
    <w:rsid w:val="00775D14"/>
    <w:rsid w:val="007831CD"/>
    <w:rsid w:val="007841F4"/>
    <w:rsid w:val="00790C35"/>
    <w:rsid w:val="00790EA6"/>
    <w:rsid w:val="007A5AF9"/>
    <w:rsid w:val="007B40DB"/>
    <w:rsid w:val="007B47AA"/>
    <w:rsid w:val="007C32DB"/>
    <w:rsid w:val="007D4E20"/>
    <w:rsid w:val="007E1031"/>
    <w:rsid w:val="007E3467"/>
    <w:rsid w:val="007F61EC"/>
    <w:rsid w:val="0081051F"/>
    <w:rsid w:val="00815D15"/>
    <w:rsid w:val="008303BA"/>
    <w:rsid w:val="0085138F"/>
    <w:rsid w:val="008619C8"/>
    <w:rsid w:val="00865B95"/>
    <w:rsid w:val="00867E59"/>
    <w:rsid w:val="00874887"/>
    <w:rsid w:val="00880354"/>
    <w:rsid w:val="008A43BA"/>
    <w:rsid w:val="008A7D20"/>
    <w:rsid w:val="008B3D5E"/>
    <w:rsid w:val="008C0458"/>
    <w:rsid w:val="008C0FE8"/>
    <w:rsid w:val="008C6A43"/>
    <w:rsid w:val="008C783E"/>
    <w:rsid w:val="008E56FA"/>
    <w:rsid w:val="008E7187"/>
    <w:rsid w:val="00906CA7"/>
    <w:rsid w:val="009118B2"/>
    <w:rsid w:val="009146F2"/>
    <w:rsid w:val="0092124E"/>
    <w:rsid w:val="00924BF8"/>
    <w:rsid w:val="00930C4E"/>
    <w:rsid w:val="0094319D"/>
    <w:rsid w:val="00953F84"/>
    <w:rsid w:val="009629DE"/>
    <w:rsid w:val="00966DD1"/>
    <w:rsid w:val="009670BF"/>
    <w:rsid w:val="00980991"/>
    <w:rsid w:val="0099163D"/>
    <w:rsid w:val="00993539"/>
    <w:rsid w:val="00997614"/>
    <w:rsid w:val="00997622"/>
    <w:rsid w:val="00997D1D"/>
    <w:rsid w:val="009B61B1"/>
    <w:rsid w:val="009C400F"/>
    <w:rsid w:val="009D3F98"/>
    <w:rsid w:val="009E3B29"/>
    <w:rsid w:val="009F5F4F"/>
    <w:rsid w:val="00A02B04"/>
    <w:rsid w:val="00A03602"/>
    <w:rsid w:val="00A07C86"/>
    <w:rsid w:val="00A1456C"/>
    <w:rsid w:val="00A20E4B"/>
    <w:rsid w:val="00A223D7"/>
    <w:rsid w:val="00A46381"/>
    <w:rsid w:val="00A57095"/>
    <w:rsid w:val="00AA0E09"/>
    <w:rsid w:val="00AA33BC"/>
    <w:rsid w:val="00AB027D"/>
    <w:rsid w:val="00AB2000"/>
    <w:rsid w:val="00AC38CA"/>
    <w:rsid w:val="00AD3AC8"/>
    <w:rsid w:val="00AD72CA"/>
    <w:rsid w:val="00AF73B1"/>
    <w:rsid w:val="00B04F59"/>
    <w:rsid w:val="00B22E09"/>
    <w:rsid w:val="00B32567"/>
    <w:rsid w:val="00B44AFE"/>
    <w:rsid w:val="00B50C24"/>
    <w:rsid w:val="00B53628"/>
    <w:rsid w:val="00B64C1B"/>
    <w:rsid w:val="00B71B05"/>
    <w:rsid w:val="00B7252E"/>
    <w:rsid w:val="00B72E6B"/>
    <w:rsid w:val="00B7350F"/>
    <w:rsid w:val="00B74896"/>
    <w:rsid w:val="00BA7498"/>
    <w:rsid w:val="00BA7D7E"/>
    <w:rsid w:val="00BB4054"/>
    <w:rsid w:val="00BC730B"/>
    <w:rsid w:val="00BD0BA1"/>
    <w:rsid w:val="00BD1A0E"/>
    <w:rsid w:val="00BD1B8D"/>
    <w:rsid w:val="00C04D29"/>
    <w:rsid w:val="00C05660"/>
    <w:rsid w:val="00C06B4F"/>
    <w:rsid w:val="00C15F5E"/>
    <w:rsid w:val="00C20917"/>
    <w:rsid w:val="00C21379"/>
    <w:rsid w:val="00C22FD8"/>
    <w:rsid w:val="00C3033F"/>
    <w:rsid w:val="00C6213B"/>
    <w:rsid w:val="00C67399"/>
    <w:rsid w:val="00C72419"/>
    <w:rsid w:val="00C7782D"/>
    <w:rsid w:val="00CA2D81"/>
    <w:rsid w:val="00CB2C91"/>
    <w:rsid w:val="00CC50E0"/>
    <w:rsid w:val="00CD0C7E"/>
    <w:rsid w:val="00CD4804"/>
    <w:rsid w:val="00CE2A0B"/>
    <w:rsid w:val="00D2792B"/>
    <w:rsid w:val="00D67A7D"/>
    <w:rsid w:val="00D72AB2"/>
    <w:rsid w:val="00D7579F"/>
    <w:rsid w:val="00DA13D4"/>
    <w:rsid w:val="00DA356F"/>
    <w:rsid w:val="00DC4828"/>
    <w:rsid w:val="00DF2F4C"/>
    <w:rsid w:val="00E01231"/>
    <w:rsid w:val="00E146B7"/>
    <w:rsid w:val="00E232A6"/>
    <w:rsid w:val="00E23B3F"/>
    <w:rsid w:val="00E335AF"/>
    <w:rsid w:val="00E53716"/>
    <w:rsid w:val="00E55FBA"/>
    <w:rsid w:val="00E67105"/>
    <w:rsid w:val="00E86F30"/>
    <w:rsid w:val="00E91193"/>
    <w:rsid w:val="00EA5F11"/>
    <w:rsid w:val="00ED6CA1"/>
    <w:rsid w:val="00EE24D3"/>
    <w:rsid w:val="00EE6CFA"/>
    <w:rsid w:val="00EF541D"/>
    <w:rsid w:val="00F0618F"/>
    <w:rsid w:val="00F24D57"/>
    <w:rsid w:val="00F413ED"/>
    <w:rsid w:val="00F432A4"/>
    <w:rsid w:val="00F51CF4"/>
    <w:rsid w:val="00F53F77"/>
    <w:rsid w:val="00F558C7"/>
    <w:rsid w:val="00F62F51"/>
    <w:rsid w:val="00F740B1"/>
    <w:rsid w:val="00F743E0"/>
    <w:rsid w:val="00F81F66"/>
    <w:rsid w:val="00FA1B95"/>
    <w:rsid w:val="00FA1EB8"/>
    <w:rsid w:val="00FB240C"/>
    <w:rsid w:val="00FB3767"/>
    <w:rsid w:val="00FC004E"/>
    <w:rsid w:val="00FC32DD"/>
    <w:rsid w:val="00FC4690"/>
    <w:rsid w:val="00FD0C22"/>
    <w:rsid w:val="00FF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 strokecolor="#c9f">
      <v:fill color="white" on="f"/>
      <v:stroke color="#c9f" weight="1.5pt" on="f"/>
      <o:colormru v:ext="edit" colors="#9cf,#fc6"/>
    </o:shapedefaults>
    <o:shapelayout v:ext="edit">
      <o:idmap v:ext="edit" data="1"/>
    </o:shapelayout>
  </w:shapeDefaults>
  <w:decimalSymbol w:val="."/>
  <w:listSeparator w:val=","/>
  <w14:docId w14:val="6987075C"/>
  <w15:docId w15:val="{D77E7584-BA1E-461F-81F7-8FFB12B4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C24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C24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F46036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C24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F4603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C24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71123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0C24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C2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C2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F46036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C2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C2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C2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next w:val="Normal"/>
    <w:link w:val="BodyTextChar"/>
    <w:rsid w:val="00E53716"/>
    <w:pPr>
      <w:spacing w:after="240" w:line="240" w:lineRule="atLeast"/>
    </w:pPr>
    <w:rPr>
      <w:rFonts w:ascii="Arial" w:hAnsi="Arial" w:cs="Arial"/>
      <w:spacing w:val="-5"/>
    </w:rPr>
  </w:style>
  <w:style w:type="paragraph" w:customStyle="1" w:styleId="Tagline">
    <w:name w:val="Tagline"/>
    <w:basedOn w:val="BodyText"/>
    <w:rsid w:val="00673B4B"/>
    <w:pPr>
      <w:jc w:val="center"/>
    </w:pPr>
  </w:style>
  <w:style w:type="character" w:customStyle="1" w:styleId="Heading2Char">
    <w:name w:val="Heading 2 Char"/>
    <w:basedOn w:val="DefaultParagraphFont"/>
    <w:link w:val="Heading2"/>
    <w:uiPriority w:val="9"/>
    <w:rsid w:val="00B50C24"/>
    <w:rPr>
      <w:rFonts w:eastAsiaTheme="majorEastAsia" w:cstheme="majorBidi"/>
      <w:b/>
      <w:bCs/>
      <w:color w:val="F46036" w:themeColor="accent1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0C24"/>
    <w:rPr>
      <w:rFonts w:asciiTheme="majorHAnsi" w:eastAsiaTheme="majorEastAsia" w:hAnsiTheme="majorHAnsi" w:cstheme="majorBidi"/>
      <w:bCs/>
      <w:color w:val="F46036" w:themeColor="accent1"/>
      <w:spacing w:val="20"/>
      <w:sz w:val="32"/>
      <w:szCs w:val="28"/>
    </w:rPr>
  </w:style>
  <w:style w:type="paragraph" w:customStyle="1" w:styleId="Address2">
    <w:name w:val="Address 2"/>
    <w:basedOn w:val="Normal"/>
    <w:rsid w:val="00673B4B"/>
    <w:pPr>
      <w:keepLines/>
      <w:jc w:val="center"/>
    </w:pPr>
    <w:rPr>
      <w:rFonts w:cs="Arial"/>
      <w:sz w:val="20"/>
      <w:szCs w:val="20"/>
    </w:rPr>
  </w:style>
  <w:style w:type="paragraph" w:customStyle="1" w:styleId="HighlightTextChar">
    <w:name w:val="Highlight Text Char"/>
    <w:next w:val="BodyText"/>
    <w:link w:val="HighlightTextCharChar"/>
    <w:rsid w:val="00E53716"/>
    <w:pPr>
      <w:pBdr>
        <w:left w:val="single" w:sz="6" w:space="9" w:color="FFFFFF"/>
        <w:right w:val="single" w:sz="6" w:space="31" w:color="FFFFFF"/>
      </w:pBdr>
      <w:shd w:val="solid" w:color="E3F1FF" w:fill="99CCFF"/>
      <w:ind w:left="144" w:right="864"/>
      <w:outlineLvl w:val="0"/>
    </w:pPr>
    <w:rPr>
      <w:rFonts w:ascii="Trebuchet MS" w:hAnsi="Trebuchet MS" w:cs="Arial"/>
      <w:color w:val="000080"/>
    </w:rPr>
  </w:style>
  <w:style w:type="paragraph" w:customStyle="1" w:styleId="BodyText4">
    <w:name w:val="Body Text 4"/>
    <w:basedOn w:val="BodyText1"/>
    <w:rsid w:val="00056AE7"/>
    <w:pPr>
      <w:jc w:val="center"/>
    </w:pPr>
  </w:style>
  <w:style w:type="character" w:customStyle="1" w:styleId="HighlightTextCharChar">
    <w:name w:val="Highlight Text Char Char"/>
    <w:basedOn w:val="DefaultParagraphFont"/>
    <w:link w:val="HighlightTextChar"/>
    <w:rsid w:val="00E53716"/>
    <w:rPr>
      <w:rFonts w:ascii="Trebuchet MS" w:hAnsi="Trebuchet MS" w:cs="Arial"/>
      <w:color w:val="000080"/>
      <w:sz w:val="22"/>
      <w:szCs w:val="22"/>
      <w:lang w:val="en-US" w:eastAsia="en-US" w:bidi="ar-SA"/>
    </w:rPr>
  </w:style>
  <w:style w:type="paragraph" w:customStyle="1" w:styleId="BodyText1">
    <w:name w:val="Body Text 1"/>
    <w:basedOn w:val="BodyText"/>
    <w:rsid w:val="00673B4B"/>
    <w:pPr>
      <w:spacing w:after="0"/>
    </w:pPr>
    <w:rPr>
      <w:i/>
    </w:rPr>
  </w:style>
  <w:style w:type="paragraph" w:customStyle="1" w:styleId="Address1">
    <w:name w:val="Address 1"/>
    <w:rsid w:val="00E53716"/>
    <w:pPr>
      <w:jc w:val="center"/>
    </w:pPr>
    <w:rPr>
      <w:rFonts w:ascii="Trebuchet MS" w:hAnsi="Trebuchet MS" w:cs="Arial"/>
      <w:bCs/>
      <w:color w:val="99CC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53716"/>
    <w:rPr>
      <w:rFonts w:ascii="Arial" w:hAnsi="Arial" w:cs="Arial"/>
      <w:spacing w:val="-5"/>
      <w:sz w:val="22"/>
      <w:szCs w:val="22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B50C24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50C24"/>
    <w:rPr>
      <w:rFonts w:asciiTheme="majorHAnsi" w:eastAsiaTheme="majorEastAsia" w:hAnsiTheme="majorHAnsi" w:cstheme="majorBidi"/>
      <w:bCs/>
      <w:color w:val="171123" w:themeColor="text2"/>
      <w:spacing w:val="14"/>
      <w:sz w:val="24"/>
    </w:rPr>
  </w:style>
  <w:style w:type="paragraph" w:styleId="BodyText2">
    <w:name w:val="Body Text 2"/>
    <w:basedOn w:val="Normal"/>
    <w:rsid w:val="00673B4B"/>
    <w:pPr>
      <w:spacing w:before="120" w:after="360"/>
      <w:jc w:val="right"/>
    </w:pPr>
    <w:rPr>
      <w:rFonts w:ascii="Trebuchet MS" w:hAnsi="Trebuchet MS"/>
      <w:color w:val="99CC00"/>
      <w:sz w:val="22"/>
    </w:rPr>
  </w:style>
  <w:style w:type="paragraph" w:styleId="ListBullet">
    <w:name w:val="List Bullet"/>
    <w:basedOn w:val="Normal"/>
    <w:autoRedefine/>
    <w:rsid w:val="00E53716"/>
    <w:pPr>
      <w:keepLines/>
      <w:numPr>
        <w:numId w:val="11"/>
      </w:numPr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clear" w:color="FFFFFF" w:fill="auto"/>
      <w:spacing w:after="120" w:line="200" w:lineRule="atLeast"/>
      <w:ind w:right="245"/>
    </w:pPr>
    <w:rPr>
      <w:rFonts w:ascii="Trebuchet MS" w:hAnsi="Trebuchet MS" w:cs="Arial"/>
      <w:iCs/>
      <w:spacing w:val="-5"/>
      <w:sz w:val="22"/>
    </w:rPr>
  </w:style>
  <w:style w:type="paragraph" w:styleId="BalloonText">
    <w:name w:val="Balloon Text"/>
    <w:basedOn w:val="Normal"/>
    <w:semiHidden/>
    <w:rsid w:val="00A145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2655B"/>
    <w:rPr>
      <w:rFonts w:asciiTheme="minorHAnsi" w:hAnsiTheme="minorHAnsi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70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70BF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670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0BF"/>
    <w:rPr>
      <w:rFonts w:asciiTheme="minorHAnsi" w:hAnsiTheme="minorHAnsi"/>
      <w:sz w:val="24"/>
      <w:szCs w:val="24"/>
    </w:rPr>
  </w:style>
  <w:style w:type="table" w:styleId="TableGrid">
    <w:name w:val="Table Grid"/>
    <w:basedOn w:val="TableNormal"/>
    <w:uiPriority w:val="39"/>
    <w:rsid w:val="00520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924BF8"/>
    <w:pPr>
      <w:jc w:val="center"/>
    </w:pPr>
    <w:rPr>
      <w:rFonts w:ascii="Tahoma" w:hAnsi="Tahoma" w:cs="Arial"/>
      <w:bCs/>
      <w:spacing w:val="2"/>
      <w:kern w:val="28"/>
      <w:sz w:val="34"/>
      <w:szCs w:val="32"/>
    </w:rPr>
  </w:style>
  <w:style w:type="paragraph" w:customStyle="1" w:styleId="BrochureCopy">
    <w:name w:val="Brochure Copy"/>
    <w:basedOn w:val="Normal"/>
    <w:rsid w:val="005E0479"/>
    <w:pPr>
      <w:spacing w:after="120" w:line="300" w:lineRule="auto"/>
    </w:pPr>
    <w:rPr>
      <w:sz w:val="18"/>
    </w:rPr>
  </w:style>
  <w:style w:type="paragraph" w:customStyle="1" w:styleId="CaptionHeading">
    <w:name w:val="Caption Heading"/>
    <w:basedOn w:val="Normal"/>
    <w:rsid w:val="00E146B7"/>
    <w:pPr>
      <w:spacing w:after="120" w:line="312" w:lineRule="auto"/>
    </w:pPr>
    <w:rPr>
      <w:rFonts w:asciiTheme="majorHAnsi" w:hAnsiTheme="majorHAnsi"/>
      <w:color w:val="D3370B" w:themeColor="accent3" w:themeShade="BF"/>
      <w:sz w:val="20"/>
    </w:rPr>
  </w:style>
  <w:style w:type="paragraph" w:customStyle="1" w:styleId="BrochureCaption">
    <w:name w:val="Brochure Caption"/>
    <w:basedOn w:val="Normal"/>
    <w:rsid w:val="00E146B7"/>
    <w:pPr>
      <w:spacing w:line="432" w:lineRule="auto"/>
    </w:pPr>
    <w:rPr>
      <w:i/>
      <w:color w:val="D3370B" w:themeColor="accent3" w:themeShade="BF"/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50C24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71123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0C24"/>
    <w:rPr>
      <w:rFonts w:asciiTheme="majorHAnsi" w:eastAsiaTheme="majorEastAsia" w:hAnsiTheme="majorHAnsi" w:cstheme="majorBidi"/>
      <w:color w:val="171123" w:themeColor="text2"/>
      <w:spacing w:val="30"/>
      <w:kern w:val="28"/>
      <w:sz w:val="96"/>
      <w:szCs w:val="52"/>
    </w:rPr>
  </w:style>
  <w:style w:type="character" w:styleId="IntenseEmphasis">
    <w:name w:val="Intense Emphasis"/>
    <w:basedOn w:val="DefaultParagraphFont"/>
    <w:uiPriority w:val="21"/>
    <w:qFormat/>
    <w:rsid w:val="00B50C24"/>
    <w:rPr>
      <w:b/>
      <w:bCs/>
      <w:i/>
      <w:iCs/>
      <w:color w:val="F46036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C24"/>
    <w:pPr>
      <w:numPr>
        <w:ilvl w:val="1"/>
      </w:numPr>
    </w:pPr>
    <w:rPr>
      <w:rFonts w:eastAsiaTheme="majorEastAsia" w:cstheme="majorBidi"/>
      <w:iCs/>
      <w:color w:val="171123" w:themeColor="text2"/>
      <w:sz w:val="40"/>
      <w:szCs w:val="24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sid w:val="00B50C24"/>
    <w:rPr>
      <w:rFonts w:eastAsiaTheme="majorEastAsia" w:cstheme="majorBidi"/>
      <w:iCs/>
      <w:color w:val="171123" w:themeColor="text2"/>
      <w:sz w:val="40"/>
      <w:szCs w:val="24"/>
      <w:lang w:bidi="hi-IN"/>
    </w:rPr>
  </w:style>
  <w:style w:type="character" w:styleId="SubtleEmphasis">
    <w:name w:val="Subtle Emphasis"/>
    <w:basedOn w:val="DefaultParagraphFont"/>
    <w:uiPriority w:val="19"/>
    <w:qFormat/>
    <w:rsid w:val="00B50C24"/>
    <w:rPr>
      <w:i/>
      <w:iCs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B50C24"/>
    <w:pPr>
      <w:spacing w:after="0" w:line="360" w:lineRule="auto"/>
      <w:jc w:val="center"/>
    </w:pPr>
    <w:rPr>
      <w:rFonts w:eastAsiaTheme="minorEastAsia"/>
      <w:b/>
      <w:i/>
      <w:iCs/>
      <w:color w:val="F46036" w:themeColor="accent1"/>
      <w:sz w:val="26"/>
      <w:lang w:bidi="hi-IN"/>
    </w:rPr>
  </w:style>
  <w:style w:type="character" w:customStyle="1" w:styleId="QuoteChar">
    <w:name w:val="Quote Char"/>
    <w:basedOn w:val="DefaultParagraphFont"/>
    <w:link w:val="Quote"/>
    <w:uiPriority w:val="29"/>
    <w:rsid w:val="00B50C24"/>
    <w:rPr>
      <w:rFonts w:eastAsiaTheme="minorEastAsia"/>
      <w:b/>
      <w:i/>
      <w:iCs/>
      <w:color w:val="F46036" w:themeColor="accent1"/>
      <w:sz w:val="26"/>
      <w:lang w:bidi="hi-IN"/>
    </w:rPr>
  </w:style>
  <w:style w:type="paragraph" w:customStyle="1" w:styleId="Address3">
    <w:name w:val="Address 3"/>
    <w:basedOn w:val="Subtitle"/>
    <w:link w:val="Address3Char"/>
    <w:rsid w:val="000F4F38"/>
    <w:pPr>
      <w:spacing w:after="0"/>
      <w:jc w:val="center"/>
    </w:pPr>
  </w:style>
  <w:style w:type="character" w:customStyle="1" w:styleId="Address3Char">
    <w:name w:val="Address 3 Char"/>
    <w:basedOn w:val="SubtitleChar"/>
    <w:link w:val="Address3"/>
    <w:rsid w:val="000F4F38"/>
    <w:rPr>
      <w:rFonts w:asciiTheme="minorHAnsi" w:eastAsiaTheme="minorEastAsia" w:hAnsiTheme="minorHAnsi" w:cstheme="minorBidi"/>
      <w:iCs/>
      <w:color w:val="5B85AA" w:themeColor="accent2"/>
      <w:spacing w:val="15"/>
      <w:sz w:val="24"/>
      <w:szCs w:val="22"/>
      <w:lang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C24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C24"/>
    <w:rPr>
      <w:rFonts w:asciiTheme="majorHAnsi" w:eastAsiaTheme="majorEastAsia" w:hAnsiTheme="majorHAnsi" w:cstheme="majorBidi"/>
      <w:iCs/>
      <w:color w:val="F46036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C24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C2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C2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0C24"/>
    <w:pPr>
      <w:spacing w:line="240" w:lineRule="auto"/>
    </w:pPr>
    <w:rPr>
      <w:rFonts w:asciiTheme="majorHAnsi" w:eastAsiaTheme="minorEastAsia" w:hAnsiTheme="majorHAnsi"/>
      <w:bCs/>
      <w:smallCaps/>
      <w:color w:val="171123" w:themeColor="text2"/>
      <w:spacing w:val="6"/>
      <w:sz w:val="22"/>
      <w:szCs w:val="18"/>
      <w:lang w:bidi="hi-IN"/>
    </w:rPr>
  </w:style>
  <w:style w:type="character" w:styleId="Strong">
    <w:name w:val="Strong"/>
    <w:basedOn w:val="DefaultParagraphFont"/>
    <w:uiPriority w:val="22"/>
    <w:qFormat/>
    <w:rsid w:val="00B50C24"/>
    <w:rPr>
      <w:b w:val="0"/>
      <w:bCs/>
      <w:i/>
      <w:color w:val="171123" w:themeColor="text2"/>
    </w:rPr>
  </w:style>
  <w:style w:type="character" w:styleId="Emphasis">
    <w:name w:val="Emphasis"/>
    <w:basedOn w:val="DefaultParagraphFont"/>
    <w:uiPriority w:val="20"/>
    <w:qFormat/>
    <w:rsid w:val="00B50C24"/>
    <w:rPr>
      <w:b/>
      <w:i/>
      <w:iCs/>
    </w:rPr>
  </w:style>
  <w:style w:type="paragraph" w:styleId="NoSpacing">
    <w:name w:val="No Spacing"/>
    <w:link w:val="NoSpacingChar"/>
    <w:uiPriority w:val="1"/>
    <w:qFormat/>
    <w:rsid w:val="00B50C2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0C24"/>
    <w:pPr>
      <w:spacing w:line="240" w:lineRule="auto"/>
      <w:ind w:left="720" w:hanging="288"/>
      <w:contextualSpacing/>
    </w:pPr>
    <w:rPr>
      <w:color w:val="171123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C24"/>
    <w:pPr>
      <w:pBdr>
        <w:top w:val="single" w:sz="36" w:space="8" w:color="F46036" w:themeColor="accent1"/>
        <w:left w:val="single" w:sz="36" w:space="8" w:color="F46036" w:themeColor="accent1"/>
        <w:bottom w:val="single" w:sz="36" w:space="8" w:color="F46036" w:themeColor="accent1"/>
        <w:right w:val="single" w:sz="36" w:space="8" w:color="F46036" w:themeColor="accent1"/>
      </w:pBdr>
      <w:shd w:val="clear" w:color="auto" w:fill="F46036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C24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F46036" w:themeFill="accent1"/>
      <w:lang w:bidi="hi-IN"/>
    </w:rPr>
  </w:style>
  <w:style w:type="character" w:styleId="SubtleReference">
    <w:name w:val="Subtle Reference"/>
    <w:basedOn w:val="DefaultParagraphFont"/>
    <w:uiPriority w:val="31"/>
    <w:qFormat/>
    <w:rsid w:val="00B50C24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B50C24"/>
    <w:rPr>
      <w:b w:val="0"/>
      <w:bCs/>
      <w:smallCaps/>
      <w:color w:val="F46036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50C24"/>
    <w:rPr>
      <w:b/>
      <w:bCs/>
      <w:caps/>
      <w:smallCaps w:val="0"/>
      <w:color w:val="171123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0C2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B50C24"/>
    <w:rPr>
      <w:b/>
      <w:cap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B50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7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3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fif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%20Host%20Senior\AppData\Roaming\Microsoft\Templates\Business_brochure_trifold.dotx" TargetMode="External"/></Relationships>
</file>

<file path=word/theme/theme1.xml><?xml version="1.0" encoding="utf-8"?>
<a:theme xmlns:a="http://schemas.openxmlformats.org/drawingml/2006/main" name="Office Theme">
  <a:themeElements>
    <a:clrScheme name="Custom 14">
      <a:dk1>
        <a:srgbClr val="372248"/>
      </a:dk1>
      <a:lt1>
        <a:srgbClr val="FFFFFF"/>
      </a:lt1>
      <a:dk2>
        <a:srgbClr val="171123"/>
      </a:dk2>
      <a:lt2>
        <a:srgbClr val="FFFFFF"/>
      </a:lt2>
      <a:accent1>
        <a:srgbClr val="F46036"/>
      </a:accent1>
      <a:accent2>
        <a:srgbClr val="5B85AA"/>
      </a:accent2>
      <a:accent3>
        <a:srgbClr val="F46036"/>
      </a:accent3>
      <a:accent4>
        <a:srgbClr val="2F4B83"/>
      </a:accent4>
      <a:accent5>
        <a:srgbClr val="55559D"/>
      </a:accent5>
      <a:accent6>
        <a:srgbClr val="493670"/>
      </a:accent6>
      <a:hlink>
        <a:srgbClr val="F46036"/>
      </a:hlink>
      <a:folHlink>
        <a:srgbClr val="F46038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Business_brochure_trifold</Template>
  <TotalTime>1</TotalTime>
  <Pages>4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2</cp:revision>
  <cp:lastPrinted>2002-04-11T10:32:00Z</cp:lastPrinted>
  <dcterms:created xsi:type="dcterms:W3CDTF">2020-07-23T23:47:00Z</dcterms:created>
  <dcterms:modified xsi:type="dcterms:W3CDTF">2020-07-23T23:47:00Z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TC060888481033</vt:lpwstr>
  </property>
</Properties>
</file>